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99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545"/>
      </w:tblGrid>
      <w:tr w:rsidR="00692703" w:rsidRPr="00364A24" w14:paraId="268A2EFF" w14:textId="77777777" w:rsidTr="00683869">
        <w:trPr>
          <w:trHeight w:hRule="exact" w:val="1558"/>
        </w:trPr>
        <w:tc>
          <w:tcPr>
            <w:tcW w:w="9545" w:type="dxa"/>
            <w:tcMar>
              <w:top w:w="0" w:type="dxa"/>
              <w:bottom w:w="0" w:type="dxa"/>
            </w:tcMar>
          </w:tcPr>
          <w:p w14:paraId="50D7FC99" w14:textId="43276F7F" w:rsidR="00692703" w:rsidRDefault="00523D1E" w:rsidP="00913946">
            <w:pPr>
              <w:pStyle w:val="Title"/>
              <w:rPr>
                <w:rStyle w:val="IntenseEmphasis"/>
                <w:color w:val="auto"/>
                <w:lang w:val="fr-FR"/>
              </w:rPr>
            </w:pPr>
            <w:r w:rsidRPr="00364A24">
              <w:rPr>
                <w:b/>
                <w:color w:val="auto"/>
                <w:lang w:val="fr-FR"/>
              </w:rPr>
              <w:t>Sarah</w:t>
            </w:r>
            <w:r w:rsidR="00692703" w:rsidRPr="00364A24">
              <w:rPr>
                <w:color w:val="auto"/>
                <w:lang w:val="fr-FR"/>
              </w:rPr>
              <w:t xml:space="preserve"> </w:t>
            </w:r>
            <w:r w:rsidRPr="00364A24">
              <w:rPr>
                <w:rStyle w:val="IntenseEmphasis"/>
                <w:color w:val="auto"/>
                <w:lang w:val="fr-FR"/>
              </w:rPr>
              <w:t>Scott</w:t>
            </w:r>
            <w:r w:rsidR="009777CC">
              <w:rPr>
                <w:rStyle w:val="IntenseEmphasis"/>
                <w:color w:val="auto"/>
                <w:lang w:val="fr-FR"/>
              </w:rPr>
              <w:t xml:space="preserve">  </w:t>
            </w:r>
          </w:p>
          <w:p w14:paraId="2D1B35CE" w14:textId="30254AE7" w:rsidR="009B66E4" w:rsidRDefault="00B674AA" w:rsidP="00913946">
            <w:pPr>
              <w:pStyle w:val="Title"/>
              <w:rPr>
                <w:rStyle w:val="IntenseEmphasis"/>
                <w:sz w:val="20"/>
                <w:szCs w:val="18"/>
              </w:rPr>
            </w:pPr>
            <w:hyperlink r:id="rId8" w:history="1">
              <w:r w:rsidRPr="00B4086B">
                <w:rPr>
                  <w:rStyle w:val="Hyperlink"/>
                  <w:sz w:val="20"/>
                  <w:szCs w:val="18"/>
                </w:rPr>
                <w:t>www.sarahscottjournalist.co.uk</w:t>
              </w:r>
            </w:hyperlink>
          </w:p>
          <w:p w14:paraId="32BB04D6" w14:textId="50D37E1D" w:rsidR="00B674AA" w:rsidRPr="009B66E4" w:rsidRDefault="00B674AA" w:rsidP="00913946">
            <w:pPr>
              <w:pStyle w:val="Title"/>
              <w:rPr>
                <w:color w:val="auto"/>
                <w:sz w:val="8"/>
                <w:szCs w:val="6"/>
                <w:lang w:val="fr-FR"/>
              </w:rPr>
            </w:pPr>
            <w:r>
              <w:rPr>
                <w:rStyle w:val="IntenseEmphasis"/>
                <w:sz w:val="20"/>
                <w:szCs w:val="18"/>
              </w:rPr>
              <w:t>Journalist</w:t>
            </w:r>
          </w:p>
          <w:p w14:paraId="3010A125" w14:textId="72726AD9" w:rsidR="00692703" w:rsidRDefault="00B674AA" w:rsidP="00913946">
            <w:pPr>
              <w:pStyle w:val="ContactInfoEmphasis"/>
              <w:contextualSpacing w:val="0"/>
              <w:rPr>
                <w:color w:val="0070C0"/>
                <w:lang w:val="fr-FR"/>
              </w:rPr>
            </w:pPr>
            <w:r>
              <w:t xml:space="preserve">York, England – </w:t>
            </w:r>
            <w:r w:rsidR="009F17DD">
              <w:t>slscottjournalist@outlook.com</w:t>
            </w:r>
          </w:p>
          <w:p w14:paraId="3CBC8013" w14:textId="0B9B7C23" w:rsidR="0038694A" w:rsidRPr="00364A24" w:rsidRDefault="0038694A" w:rsidP="00913946">
            <w:pPr>
              <w:pStyle w:val="ContactInfoEmphasis"/>
              <w:contextualSpacing w:val="0"/>
              <w:rPr>
                <w:color w:val="0070C0"/>
                <w:lang w:val="fr-FR"/>
              </w:rPr>
            </w:pPr>
          </w:p>
        </w:tc>
      </w:tr>
      <w:tr w:rsidR="009571D8" w:rsidRPr="00CF1A49" w14:paraId="27CDFB86" w14:textId="77777777" w:rsidTr="00683869">
        <w:trPr>
          <w:trHeight w:val="880"/>
        </w:trPr>
        <w:tc>
          <w:tcPr>
            <w:tcW w:w="9545" w:type="dxa"/>
            <w:tcMar>
              <w:top w:w="432" w:type="dxa"/>
            </w:tcMar>
          </w:tcPr>
          <w:p w14:paraId="1E39BB2A" w14:textId="29BDC22E" w:rsidR="002C7993" w:rsidRPr="00CF1A49" w:rsidRDefault="008271B8" w:rsidP="00913946">
            <w:pPr>
              <w:contextualSpacing w:val="0"/>
            </w:pPr>
            <w:r>
              <w:t>Current social media manager for IMP Media. Former r</w:t>
            </w:r>
            <w:r w:rsidR="003404ED">
              <w:t>eporter</w:t>
            </w:r>
            <w:r>
              <w:t>, p</w:t>
            </w:r>
            <w:r w:rsidR="003404ED">
              <w:t>roducer</w:t>
            </w:r>
            <w:r>
              <w:t xml:space="preserve"> and journalism coordinator</w:t>
            </w:r>
            <w:r w:rsidR="009164D5">
              <w:t xml:space="preserve"> </w:t>
            </w:r>
            <w:r w:rsidR="003404ED">
              <w:t xml:space="preserve">for </w:t>
            </w:r>
            <w:r w:rsidR="00CA7DA3">
              <w:t xml:space="preserve">the </w:t>
            </w:r>
            <w:r w:rsidR="003404ED">
              <w:t xml:space="preserve">BBC </w:t>
            </w:r>
            <w:r w:rsidR="00CA7DA3">
              <w:t>in local radio in</w:t>
            </w:r>
            <w:r w:rsidR="003404ED">
              <w:t xml:space="preserve"> York</w:t>
            </w:r>
            <w:r w:rsidR="00B674AA">
              <w:t xml:space="preserve"> and Leeds</w:t>
            </w:r>
            <w:r w:rsidR="00CA7DA3">
              <w:t>.</w:t>
            </w:r>
            <w:r w:rsidR="009164D5">
              <w:t xml:space="preserve"> </w:t>
            </w:r>
            <w:r w:rsidR="003404ED">
              <w:t>My</w:t>
            </w:r>
            <w:r w:rsidR="00683869">
              <w:t xml:space="preserve"> range of roles </w:t>
            </w:r>
            <w:r w:rsidR="009164D5">
              <w:t>at</w:t>
            </w:r>
            <w:r>
              <w:t xml:space="preserve"> IMP and</w:t>
            </w:r>
            <w:r w:rsidR="009164D5">
              <w:t xml:space="preserve"> the BBC</w:t>
            </w:r>
            <w:r w:rsidR="00135CEB">
              <w:t xml:space="preserve">, </w:t>
            </w:r>
            <w:r w:rsidR="00CA7DA3">
              <w:t xml:space="preserve">as well as </w:t>
            </w:r>
            <w:r w:rsidR="009164D5">
              <w:t xml:space="preserve">working in publicity for Aesthetica has shown </w:t>
            </w:r>
            <w:r w:rsidR="009755C4">
              <w:t xml:space="preserve">me </w:t>
            </w:r>
            <w:r w:rsidR="009164D5">
              <w:t>how capable I am in this industry</w:t>
            </w:r>
            <w:r w:rsidR="00CA7DA3">
              <w:t xml:space="preserve"> and how much I would like to continue my career in it. </w:t>
            </w:r>
          </w:p>
        </w:tc>
      </w:tr>
    </w:tbl>
    <w:p w14:paraId="2436FF2D" w14:textId="3364FA06" w:rsidR="004E01EB" w:rsidRPr="00CF1A49" w:rsidRDefault="001652E6" w:rsidP="004E01EB">
      <w:pPr>
        <w:pStyle w:val="Heading1"/>
      </w:pPr>
      <w:r>
        <w:t>Qualifications</w:t>
      </w:r>
    </w:p>
    <w:tbl>
      <w:tblPr>
        <w:tblStyle w:val="TableGrid"/>
        <w:tblW w:w="4446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8302"/>
      </w:tblGrid>
      <w:tr w:rsidR="00004BAF" w:rsidRPr="00CF1A49" w14:paraId="4CDF32D6" w14:textId="77777777" w:rsidTr="00004BAF">
        <w:trPr>
          <w:trHeight w:val="1756"/>
        </w:trPr>
        <w:tc>
          <w:tcPr>
            <w:tcW w:w="8302" w:type="dxa"/>
          </w:tcPr>
          <w:p w14:paraId="5E9108B6" w14:textId="25A35F5B" w:rsidR="001A4A83" w:rsidRDefault="001A4A83" w:rsidP="00004BAF">
            <w:pPr>
              <w:pStyle w:val="Heading3"/>
              <w:contextualSpacing w:val="0"/>
            </w:pPr>
            <w:r>
              <w:t>First class b</w:t>
            </w:r>
            <w:r w:rsidR="00CA7DA3">
              <w:t>achelors</w:t>
            </w:r>
            <w:r>
              <w:t xml:space="preserve"> (hons) degree in media production: journalism</w:t>
            </w:r>
          </w:p>
          <w:p w14:paraId="1E22F451" w14:textId="42FFE8E5" w:rsidR="00004BAF" w:rsidRDefault="00004BAF" w:rsidP="00004BAF">
            <w:pPr>
              <w:pStyle w:val="Heading3"/>
              <w:contextualSpacing w:val="0"/>
            </w:pPr>
            <w:r>
              <w:t xml:space="preserve">3 </w:t>
            </w:r>
            <w:r w:rsidR="00105F76">
              <w:t>‘</w:t>
            </w:r>
            <w:r>
              <w:t>A</w:t>
            </w:r>
            <w:r w:rsidR="00105F76">
              <w:t>’</w:t>
            </w:r>
            <w:r>
              <w:t xml:space="preserve"> levels b - c (english literature</w:t>
            </w:r>
            <w:r w:rsidR="00205A33">
              <w:t>, PSYCHOLOGY</w:t>
            </w:r>
            <w:r>
              <w:t xml:space="preserve"> </w:t>
            </w:r>
            <w:r w:rsidR="00205A33">
              <w:t>AND</w:t>
            </w:r>
            <w:r w:rsidR="004867EF">
              <w:t xml:space="preserve"> PHOTOGRAPHY</w:t>
            </w:r>
            <w:r>
              <w:t>)</w:t>
            </w:r>
          </w:p>
          <w:p w14:paraId="35FBEF1F" w14:textId="74A95866" w:rsidR="001A4A83" w:rsidRDefault="00004BAF" w:rsidP="00004BAF">
            <w:pPr>
              <w:pStyle w:val="Heading3"/>
              <w:contextualSpacing w:val="0"/>
            </w:pPr>
            <w:r>
              <w:t>AS level in creative writing (b)</w:t>
            </w:r>
          </w:p>
          <w:p w14:paraId="1FB124A3" w14:textId="025D6156" w:rsidR="001A4A83" w:rsidRDefault="001A4A83" w:rsidP="00004BAF">
            <w:pPr>
              <w:pStyle w:val="Heading3"/>
              <w:contextualSpacing w:val="0"/>
            </w:pPr>
            <w:r>
              <w:t>11 Gcses a*- B (Including english litERATURE AND langUAGE, mathEmatics and THREE scienceS)</w:t>
            </w:r>
          </w:p>
          <w:p w14:paraId="6A9DF79D" w14:textId="7FDE45D0" w:rsidR="001A4A83" w:rsidRDefault="001A4A83" w:rsidP="00004BAF">
            <w:pPr>
              <w:pStyle w:val="Heading3"/>
              <w:contextualSpacing w:val="0"/>
            </w:pPr>
            <w:r>
              <w:t>full uk driving licence</w:t>
            </w:r>
          </w:p>
          <w:p w14:paraId="0C906728" w14:textId="1AD22DF2" w:rsidR="00004BAF" w:rsidRPr="00364A24" w:rsidRDefault="00004BAF" w:rsidP="00004BAF">
            <w:pPr>
              <w:pStyle w:val="Heading3"/>
              <w:contextualSpacing w:val="0"/>
              <w:rPr>
                <w:lang w:val="es-ES"/>
              </w:rPr>
            </w:pPr>
            <w:r w:rsidRPr="00364A24">
              <w:rPr>
                <w:lang w:val="es-ES"/>
              </w:rPr>
              <w:t>pre-u global perspectives (m3)</w:t>
            </w:r>
          </w:p>
          <w:p w14:paraId="27B6D445" w14:textId="14189CF5" w:rsidR="00004BAF" w:rsidRDefault="00004BAF" w:rsidP="00004BAF">
            <w:pPr>
              <w:pStyle w:val="Heading3"/>
              <w:contextualSpacing w:val="0"/>
            </w:pPr>
            <w:r>
              <w:t xml:space="preserve">level 2 </w:t>
            </w:r>
            <w:r w:rsidR="002D7FA5">
              <w:t>bcs</w:t>
            </w:r>
            <w:r>
              <w:t xml:space="preserve"> </w:t>
            </w:r>
            <w:r w:rsidR="00434A3E">
              <w:t xml:space="preserve">in </w:t>
            </w:r>
            <w:r w:rsidR="009F701B">
              <w:t>it-</w:t>
            </w:r>
            <w:r w:rsidR="002D7FA5">
              <w:t>user skills</w:t>
            </w:r>
          </w:p>
          <w:p w14:paraId="385C5EFF" w14:textId="63000C39" w:rsidR="00004BAF" w:rsidRDefault="00004BAF" w:rsidP="00004BAF">
            <w:pPr>
              <w:pStyle w:val="Heading3"/>
              <w:contextualSpacing w:val="0"/>
            </w:pPr>
            <w:r>
              <w:t>grade 8 musical theatre (merit)</w:t>
            </w:r>
          </w:p>
          <w:p w14:paraId="38F24A2E" w14:textId="4F67D217" w:rsidR="0038694A" w:rsidRDefault="00385A00" w:rsidP="00004BAF">
            <w:pPr>
              <w:pStyle w:val="Heading3"/>
              <w:contextualSpacing w:val="0"/>
            </w:pPr>
            <w:r>
              <w:t xml:space="preserve">padi </w:t>
            </w:r>
            <w:r w:rsidR="0038694A">
              <w:t xml:space="preserve">ADVANCED </w:t>
            </w:r>
            <w:r>
              <w:t xml:space="preserve">scuba diving </w:t>
            </w:r>
            <w:r w:rsidR="0038694A">
              <w:t>WATER COURSE</w:t>
            </w:r>
          </w:p>
          <w:p w14:paraId="7334D513" w14:textId="45BAB98B" w:rsidR="003A1220" w:rsidRPr="00CF1A49" w:rsidRDefault="00004BAF" w:rsidP="00004BAF">
            <w:pPr>
              <w:pStyle w:val="Heading3"/>
              <w:contextualSpacing w:val="0"/>
            </w:pPr>
            <w:r>
              <w:t>Bronze, silver and gold duke of edinburgh awards</w:t>
            </w:r>
            <w:r w:rsidR="00A23EF7">
              <w:t xml:space="preserve"> </w:t>
            </w:r>
            <w:r w:rsidR="00047D3F" w:rsidRPr="00702222">
              <w:rPr>
                <w:rStyle w:val="Heading2Char"/>
                <w:sz w:val="24"/>
              </w:rPr>
              <w:t>(</w:t>
            </w:r>
            <w:r w:rsidR="00047D3F" w:rsidRPr="002D7FA5">
              <w:rPr>
                <w:rStyle w:val="Heading2Char"/>
                <w:b/>
                <w:color w:val="595959" w:themeColor="text1" w:themeTint="A6"/>
                <w:sz w:val="22"/>
              </w:rPr>
              <w:t>DofE</w:t>
            </w:r>
            <w:r w:rsidR="00047D3F" w:rsidRPr="00702222">
              <w:rPr>
                <w:sz w:val="20"/>
              </w:rPr>
              <w:t>)</w:t>
            </w:r>
          </w:p>
        </w:tc>
      </w:tr>
    </w:tbl>
    <w:sdt>
      <w:sdtPr>
        <w:alias w:val="Education:"/>
        <w:tag w:val="Education:"/>
        <w:id w:val="-1908763273"/>
        <w:placeholder>
          <w:docPart w:val="C10F1884D8F74895875F273ADD55C491"/>
        </w:placeholder>
        <w:temporary/>
        <w:showingPlcHdr/>
      </w:sdtPr>
      <w:sdtContent>
        <w:p w14:paraId="6E8CE8D0" w14:textId="77777777" w:rsidR="00DA59AA" w:rsidRPr="00CF1A49" w:rsidRDefault="00DA59AA" w:rsidP="0097790C">
          <w:pPr>
            <w:pStyle w:val="Heading1"/>
          </w:pPr>
          <w:r w:rsidRPr="00CF1A49">
            <w:t>Education</w:t>
          </w:r>
        </w:p>
      </w:sdtContent>
    </w:sdt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290"/>
      </w:tblGrid>
      <w:tr w:rsidR="001D0BF1" w:rsidRPr="00CF1A49" w14:paraId="63DD5969" w14:textId="77777777" w:rsidTr="00D66A52">
        <w:tc>
          <w:tcPr>
            <w:tcW w:w="9355" w:type="dxa"/>
          </w:tcPr>
          <w:p w14:paraId="2ECC6737" w14:textId="562B8B85" w:rsidR="001D0BF1" w:rsidRPr="00CF1A49" w:rsidRDefault="004D07AA" w:rsidP="001D0BF1">
            <w:pPr>
              <w:pStyle w:val="Heading3"/>
              <w:contextualSpacing w:val="0"/>
            </w:pPr>
            <w:r>
              <w:t>September 2011</w:t>
            </w:r>
            <w:r w:rsidR="005831DD">
              <w:t>- August 2016</w:t>
            </w:r>
          </w:p>
          <w:p w14:paraId="11FE4D04" w14:textId="276CD540" w:rsidR="007538DC" w:rsidRPr="00CF1A49" w:rsidRDefault="005831DD" w:rsidP="003E5273">
            <w:pPr>
              <w:pStyle w:val="Heading2"/>
              <w:contextualSpacing w:val="0"/>
            </w:pPr>
            <w:r w:rsidRPr="004A09BC">
              <w:rPr>
                <w:color w:val="0070C0"/>
              </w:rPr>
              <w:t>secondary school</w:t>
            </w:r>
            <w:r w:rsidR="001D0BF1" w:rsidRPr="00CF1A49">
              <w:t xml:space="preserve">, </w:t>
            </w:r>
            <w:r>
              <w:rPr>
                <w:rStyle w:val="SubtleReference"/>
              </w:rPr>
              <w:t>king edward vi grammar school</w:t>
            </w:r>
            <w:r w:rsidR="009F701B">
              <w:rPr>
                <w:rStyle w:val="SubtleReference"/>
              </w:rPr>
              <w:t>, Louth</w:t>
            </w:r>
          </w:p>
        </w:tc>
      </w:tr>
      <w:tr w:rsidR="00F61DF9" w:rsidRPr="00CF1A49" w14:paraId="6F37E3F0" w14:textId="77777777" w:rsidTr="00F61DF9">
        <w:tc>
          <w:tcPr>
            <w:tcW w:w="9355" w:type="dxa"/>
            <w:tcMar>
              <w:top w:w="216" w:type="dxa"/>
            </w:tcMar>
          </w:tcPr>
          <w:p w14:paraId="3DBBEB82" w14:textId="48361189" w:rsidR="00F61DF9" w:rsidRPr="00CF1A49" w:rsidRDefault="005831DD" w:rsidP="00F61DF9">
            <w:pPr>
              <w:pStyle w:val="Heading3"/>
              <w:contextualSpacing w:val="0"/>
            </w:pPr>
            <w:r>
              <w:t>September 2016- august 2018</w:t>
            </w:r>
          </w:p>
          <w:p w14:paraId="7AA26ADD" w14:textId="77777777" w:rsidR="00F61DF9" w:rsidRDefault="005831DD" w:rsidP="003E5273">
            <w:pPr>
              <w:pStyle w:val="Heading2"/>
              <w:contextualSpacing w:val="0"/>
              <w:rPr>
                <w:rStyle w:val="SubtleReference"/>
              </w:rPr>
            </w:pPr>
            <w:r w:rsidRPr="004A09BC">
              <w:rPr>
                <w:color w:val="0070C0"/>
              </w:rPr>
              <w:t>sixth form</w:t>
            </w:r>
            <w:r w:rsidR="00F61DF9" w:rsidRPr="00CF1A49">
              <w:t xml:space="preserve">, </w:t>
            </w:r>
            <w:r>
              <w:rPr>
                <w:rStyle w:val="SubtleReference"/>
              </w:rPr>
              <w:t>king edward vi grammar school</w:t>
            </w:r>
            <w:r w:rsidR="009F701B">
              <w:rPr>
                <w:rStyle w:val="SubtleReference"/>
              </w:rPr>
              <w:t>, louth</w:t>
            </w:r>
          </w:p>
          <w:p w14:paraId="186F8BF0" w14:textId="77777777" w:rsidR="00D92B15" w:rsidRDefault="00D92B15" w:rsidP="003E5273">
            <w:pPr>
              <w:pStyle w:val="Heading2"/>
              <w:contextualSpacing w:val="0"/>
              <w:rPr>
                <w:rStyle w:val="SubtleReference"/>
              </w:rPr>
            </w:pPr>
          </w:p>
          <w:p w14:paraId="44E9E009" w14:textId="4E08204C" w:rsidR="00D92B15" w:rsidRPr="000C7F3C" w:rsidRDefault="000C7F3C" w:rsidP="003E5273">
            <w:pPr>
              <w:pStyle w:val="Heading2"/>
              <w:contextualSpacing w:val="0"/>
              <w:rPr>
                <w:rStyle w:val="SubtleReference"/>
                <w:b/>
                <w:bCs/>
                <w:sz w:val="22"/>
                <w:szCs w:val="22"/>
              </w:rPr>
            </w:pPr>
            <w:r w:rsidRPr="000C7F3C">
              <w:rPr>
                <w:rStyle w:val="SubtleReference"/>
                <w:b/>
                <w:bCs/>
                <w:sz w:val="22"/>
                <w:szCs w:val="22"/>
              </w:rPr>
              <w:t xml:space="preserve">September 2019 – </w:t>
            </w:r>
            <w:r w:rsidR="005C03F7">
              <w:rPr>
                <w:rStyle w:val="SubtleReference"/>
                <w:b/>
                <w:bCs/>
                <w:sz w:val="22"/>
                <w:szCs w:val="22"/>
              </w:rPr>
              <w:t>june 2022</w:t>
            </w:r>
          </w:p>
          <w:p w14:paraId="53B11F4F" w14:textId="77777777" w:rsidR="000C7F3C" w:rsidRDefault="000C7F3C" w:rsidP="003E5273">
            <w:pPr>
              <w:pStyle w:val="Heading2"/>
              <w:contextualSpacing w:val="0"/>
              <w:rPr>
                <w:b w:val="0"/>
                <w:bCs/>
                <w:color w:val="595959" w:themeColor="text1" w:themeTint="A6"/>
              </w:rPr>
            </w:pPr>
            <w:r w:rsidRPr="000C7F3C">
              <w:rPr>
                <w:color w:val="0070C0"/>
              </w:rPr>
              <w:t>UNIVERSITY</w:t>
            </w:r>
            <w:r>
              <w:t xml:space="preserve">, </w:t>
            </w:r>
            <w:r w:rsidRPr="00F920A4">
              <w:rPr>
                <w:b w:val="0"/>
                <w:bCs/>
                <w:color w:val="595959" w:themeColor="text1" w:themeTint="A6"/>
              </w:rPr>
              <w:t>YORK ST JOHN UNIVERSITY, YORK</w:t>
            </w:r>
            <w:r w:rsidR="00036B53">
              <w:rPr>
                <w:b w:val="0"/>
                <w:bCs/>
                <w:color w:val="595959" w:themeColor="text1" w:themeTint="A6"/>
              </w:rPr>
              <w:t>.</w:t>
            </w:r>
          </w:p>
          <w:p w14:paraId="4CCCFDF8" w14:textId="2B003774" w:rsidR="00CA5418" w:rsidRPr="00763024" w:rsidRDefault="00036B53" w:rsidP="00036B53">
            <w:pPr>
              <w:rPr>
                <w:sz w:val="20"/>
                <w:szCs w:val="20"/>
              </w:rPr>
            </w:pPr>
            <w:r w:rsidRPr="00036B53">
              <w:rPr>
                <w:sz w:val="20"/>
                <w:szCs w:val="20"/>
              </w:rPr>
              <w:t xml:space="preserve">BA (HONS) MEDIA PRODUCTION: JOURNALISM – </w:t>
            </w:r>
            <w:r w:rsidR="007A6B69">
              <w:rPr>
                <w:sz w:val="20"/>
                <w:szCs w:val="20"/>
              </w:rPr>
              <w:t>BJTC</w:t>
            </w:r>
            <w:r w:rsidRPr="00036B53">
              <w:rPr>
                <w:sz w:val="20"/>
                <w:szCs w:val="20"/>
              </w:rPr>
              <w:t xml:space="preserve"> ACCREDITED COURSE.</w:t>
            </w:r>
            <w:r w:rsidR="005C03F7">
              <w:rPr>
                <w:sz w:val="20"/>
                <w:szCs w:val="20"/>
              </w:rPr>
              <w:t xml:space="preserve"> AWARDED A FIRST.</w:t>
            </w:r>
          </w:p>
        </w:tc>
      </w:tr>
    </w:tbl>
    <w:sdt>
      <w:sdtPr>
        <w:alias w:val="Skills:"/>
        <w:tag w:val="Skills:"/>
        <w:id w:val="-1392877668"/>
        <w:placeholder>
          <w:docPart w:val="6628964EBC1D4AF1B9FEF7E49A2F654F"/>
        </w:placeholder>
        <w:temporary/>
        <w:showingPlcHdr/>
      </w:sdtPr>
      <w:sdtContent>
        <w:p w14:paraId="4E306E04" w14:textId="77777777" w:rsidR="00486277" w:rsidRPr="00CF1A49" w:rsidRDefault="00486277" w:rsidP="00486277">
          <w:pPr>
            <w:pStyle w:val="Heading1"/>
          </w:pPr>
          <w:r w:rsidRPr="00CF1A49">
            <w:t>Skills</w:t>
          </w:r>
        </w:p>
      </w:sdtContent>
    </w:sdt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680"/>
        <w:gridCol w:w="4680"/>
      </w:tblGrid>
      <w:tr w:rsidR="003A0632" w:rsidRPr="006E1507" w14:paraId="5B97D50D" w14:textId="77777777" w:rsidTr="0044213C">
        <w:trPr>
          <w:trHeight w:val="80"/>
        </w:trPr>
        <w:tc>
          <w:tcPr>
            <w:tcW w:w="4680" w:type="dxa"/>
          </w:tcPr>
          <w:p w14:paraId="2E582017" w14:textId="3A73C90D" w:rsidR="001F4E6D" w:rsidRDefault="005831DD" w:rsidP="006E1507">
            <w:pPr>
              <w:pStyle w:val="ListBullet"/>
              <w:contextualSpacing w:val="0"/>
            </w:pPr>
            <w:r>
              <w:t>Conscientious and reliable</w:t>
            </w:r>
            <w:r w:rsidR="007A6B69">
              <w:t>.</w:t>
            </w:r>
          </w:p>
          <w:p w14:paraId="0312B0E6" w14:textId="0D35D268" w:rsidR="00702222" w:rsidRDefault="007A6B69" w:rsidP="006E1507">
            <w:pPr>
              <w:pStyle w:val="ListBullet"/>
              <w:contextualSpacing w:val="0"/>
            </w:pPr>
            <w:r>
              <w:t xml:space="preserve">Excellent editing skills </w:t>
            </w:r>
            <w:r w:rsidR="003404ED">
              <w:t>for audio and video.</w:t>
            </w:r>
          </w:p>
          <w:p w14:paraId="52095140" w14:textId="4638C6E0" w:rsidR="00B0022A" w:rsidRDefault="0044213C" w:rsidP="008F4EC6">
            <w:pPr>
              <w:pStyle w:val="ListBullet"/>
              <w:contextualSpacing w:val="0"/>
            </w:pPr>
            <w:r>
              <w:t>Strong leadership skills</w:t>
            </w:r>
            <w:r w:rsidR="007A6B69">
              <w:t xml:space="preserve"> and great in a team.</w:t>
            </w:r>
          </w:p>
          <w:p w14:paraId="5FAE1E15" w14:textId="421EAF42" w:rsidR="003404ED" w:rsidRDefault="009164D5" w:rsidP="003404ED">
            <w:pPr>
              <w:pStyle w:val="ListBullet"/>
            </w:pPr>
            <w:r>
              <w:t xml:space="preserve">Exceptional organisational skills and ability to </w:t>
            </w:r>
            <w:proofErr w:type="spellStart"/>
            <w:r>
              <w:t>prioritise</w:t>
            </w:r>
            <w:proofErr w:type="spellEnd"/>
            <w:r>
              <w:t>.</w:t>
            </w:r>
          </w:p>
          <w:p w14:paraId="43CB45BE" w14:textId="0FD7FCE7" w:rsidR="003404ED" w:rsidRDefault="003404ED" w:rsidP="003404ED">
            <w:pPr>
              <w:pStyle w:val="ListBullet"/>
            </w:pPr>
            <w:r>
              <w:t>C</w:t>
            </w:r>
            <w:r w:rsidR="009164D5">
              <w:t>r</w:t>
            </w:r>
            <w:r>
              <w:t>eative thinker</w:t>
            </w:r>
            <w:r w:rsidR="005D58A1">
              <w:t xml:space="preserve"> and</w:t>
            </w:r>
            <w:r w:rsidR="009164D5">
              <w:t xml:space="preserve"> a</w:t>
            </w:r>
            <w:r w:rsidR="005D58A1">
              <w:t xml:space="preserve"> keen storyteller.</w:t>
            </w:r>
          </w:p>
          <w:p w14:paraId="249CBBAE" w14:textId="004529C0" w:rsidR="002C7993" w:rsidRPr="006E1507" w:rsidRDefault="00A91BC4" w:rsidP="003404ED">
            <w:pPr>
              <w:pStyle w:val="ListBullet"/>
              <w:numPr>
                <w:ilvl w:val="0"/>
                <w:numId w:val="0"/>
              </w:numPr>
              <w:contextualSpacing w:val="0"/>
            </w:pPr>
            <w:r>
              <w:t xml:space="preserve"> </w:t>
            </w:r>
          </w:p>
        </w:tc>
        <w:tc>
          <w:tcPr>
            <w:tcW w:w="4680" w:type="dxa"/>
            <w:tcMar>
              <w:left w:w="360" w:type="dxa"/>
            </w:tcMar>
          </w:tcPr>
          <w:p w14:paraId="2BD8C653" w14:textId="132B3820" w:rsidR="003A0632" w:rsidRPr="006E1507" w:rsidRDefault="005831DD" w:rsidP="006E1507">
            <w:pPr>
              <w:pStyle w:val="ListBullet"/>
              <w:contextualSpacing w:val="0"/>
            </w:pPr>
            <w:r>
              <w:t>Fast learner and works well under pressure</w:t>
            </w:r>
            <w:r w:rsidR="00A91BC4">
              <w:t>.</w:t>
            </w:r>
          </w:p>
          <w:p w14:paraId="363D15E6" w14:textId="3032426E" w:rsidR="001E3120" w:rsidRDefault="009F701B" w:rsidP="006E1507">
            <w:pPr>
              <w:pStyle w:val="ListBullet"/>
              <w:contextualSpacing w:val="0"/>
            </w:pPr>
            <w:r>
              <w:t>Excellent i</w:t>
            </w:r>
            <w:r w:rsidR="00826D02">
              <w:t>nterpersonal skills</w:t>
            </w:r>
            <w:r w:rsidR="00A91BC4">
              <w:t>.</w:t>
            </w:r>
          </w:p>
          <w:p w14:paraId="367FB56B" w14:textId="22025788" w:rsidR="001A1922" w:rsidRDefault="000029B8" w:rsidP="006E1507">
            <w:pPr>
              <w:pStyle w:val="ListBullet"/>
              <w:contextualSpacing w:val="0"/>
            </w:pPr>
            <w:r>
              <w:t>Deep knowledge of social media outlets.</w:t>
            </w:r>
          </w:p>
          <w:p w14:paraId="08FA5EF9" w14:textId="6EC57BF2" w:rsidR="007A6B69" w:rsidRDefault="009164D5" w:rsidP="006E1507">
            <w:pPr>
              <w:pStyle w:val="ListBullet"/>
              <w:contextualSpacing w:val="0"/>
            </w:pPr>
            <w:r>
              <w:t xml:space="preserve">Strong writing skills, with a </w:t>
            </w:r>
            <w:r w:rsidR="000029B8">
              <w:t>knack for SPAG.</w:t>
            </w:r>
          </w:p>
          <w:p w14:paraId="36854779" w14:textId="4A59371E" w:rsidR="007A6B69" w:rsidRDefault="008F4EC6" w:rsidP="000A2F11">
            <w:pPr>
              <w:pStyle w:val="ListBullet"/>
              <w:contextualSpacing w:val="0"/>
            </w:pPr>
            <w:r>
              <w:t>Exceptional communication skill</w:t>
            </w:r>
            <w:r w:rsidR="000A2F11">
              <w:t>s.</w:t>
            </w:r>
          </w:p>
          <w:p w14:paraId="607DF7C9" w14:textId="11052F94" w:rsidR="00DE02C9" w:rsidRPr="006E1507" w:rsidRDefault="00DE02C9" w:rsidP="00DE02C9">
            <w:pPr>
              <w:pStyle w:val="ListBullet"/>
              <w:numPr>
                <w:ilvl w:val="0"/>
                <w:numId w:val="0"/>
              </w:numPr>
              <w:ind w:left="360" w:hanging="360"/>
              <w:contextualSpacing w:val="0"/>
            </w:pPr>
          </w:p>
        </w:tc>
      </w:tr>
    </w:tbl>
    <w:p w14:paraId="6AD5374D" w14:textId="1C4D29AF" w:rsidR="00AD782D" w:rsidRDefault="00CA5418" w:rsidP="0062312F">
      <w:pPr>
        <w:pStyle w:val="Heading1"/>
      </w:pPr>
      <w:r>
        <w:lastRenderedPageBreak/>
        <w:t xml:space="preserve">work </w:t>
      </w:r>
      <w:r w:rsidR="00BE0FAD">
        <w:t>experience</w:t>
      </w:r>
      <w:r w:rsidR="008F4EC6">
        <w:t xml:space="preserve"> and interests</w:t>
      </w:r>
    </w:p>
    <w:p w14:paraId="1584A3FC" w14:textId="43825DA4" w:rsidR="00237EC3" w:rsidRDefault="00237EC3" w:rsidP="00237EC3">
      <w:pPr>
        <w:pStyle w:val="Heading2"/>
        <w:rPr>
          <w:b w:val="0"/>
          <w:bCs/>
          <w:color w:val="0070C0"/>
        </w:rPr>
      </w:pPr>
      <w:r>
        <w:rPr>
          <w:b w:val="0"/>
          <w:bCs/>
          <w:color w:val="0070C0"/>
        </w:rPr>
        <w:t>Imp media</w:t>
      </w:r>
      <w:r w:rsidR="007B05D0">
        <w:rPr>
          <w:b w:val="0"/>
          <w:bCs/>
          <w:color w:val="0070C0"/>
        </w:rPr>
        <w:t xml:space="preserve"> – social media manager</w:t>
      </w:r>
    </w:p>
    <w:p w14:paraId="1C93BF2F" w14:textId="528A46E7" w:rsidR="00237EC3" w:rsidRPr="009B6A8F" w:rsidRDefault="00237EC3" w:rsidP="00237EC3">
      <w:pPr>
        <w:pStyle w:val="Heading2"/>
        <w:rPr>
          <w:b w:val="0"/>
          <w:bCs/>
          <w:color w:val="0070C0"/>
        </w:rPr>
      </w:pPr>
      <w:r>
        <w:rPr>
          <w:b w:val="0"/>
          <w:bCs/>
          <w:color w:val="0070C0"/>
          <w:sz w:val="22"/>
          <w:szCs w:val="22"/>
        </w:rPr>
        <w:t>Aug 2023 - present</w:t>
      </w:r>
    </w:p>
    <w:p w14:paraId="6B1A303C" w14:textId="64C94941" w:rsidR="00237EC3" w:rsidRDefault="00E76E5B" w:rsidP="00237EC3">
      <w:r>
        <w:t xml:space="preserve">The ever-changing landscape of social media marketing </w:t>
      </w:r>
      <w:r w:rsidR="00C0602F">
        <w:t>means I am constantly learning and adapting to new ways of managing a brand’s social media output.</w:t>
      </w:r>
      <w:r w:rsidR="00DB5DB3">
        <w:t xml:space="preserve"> </w:t>
      </w:r>
      <w:r w:rsidR="00767E2E">
        <w:t xml:space="preserve">My role day-to-day varies from reputation management for clients, spotting new social trends that brands can jump on and </w:t>
      </w:r>
      <w:r w:rsidR="00C16ED4">
        <w:t xml:space="preserve">assisting with our client’s </w:t>
      </w:r>
      <w:r w:rsidR="007F0B87">
        <w:t xml:space="preserve">social media </w:t>
      </w:r>
      <w:r w:rsidR="00C16ED4">
        <w:t>strategy</w:t>
      </w:r>
      <w:r w:rsidR="00EB3662">
        <w:t xml:space="preserve">. </w:t>
      </w:r>
      <w:r w:rsidR="007F0B87">
        <w:t>Recently, we’ve been working with marketing magazine</w:t>
      </w:r>
      <w:r w:rsidR="00EB3662">
        <w:t xml:space="preserve"> The Drum</w:t>
      </w:r>
      <w:r w:rsidR="007F0B87">
        <w:t xml:space="preserve"> to </w:t>
      </w:r>
      <w:r w:rsidR="0038003E">
        <w:t xml:space="preserve">inform their articles on </w:t>
      </w:r>
      <w:r w:rsidR="000A03CC">
        <w:t xml:space="preserve">the latest trends and social crazes happening online. </w:t>
      </w:r>
    </w:p>
    <w:p w14:paraId="6129A3FA" w14:textId="77777777" w:rsidR="00237EC3" w:rsidRDefault="00237EC3" w:rsidP="00CA5418">
      <w:pPr>
        <w:pStyle w:val="Heading2"/>
        <w:rPr>
          <w:b w:val="0"/>
          <w:bCs/>
          <w:color w:val="0070C0"/>
        </w:rPr>
      </w:pPr>
    </w:p>
    <w:p w14:paraId="2B6FCCE1" w14:textId="4E99766B" w:rsidR="005D58A1" w:rsidRDefault="00CA5418" w:rsidP="00CA5418">
      <w:pPr>
        <w:pStyle w:val="Heading2"/>
        <w:rPr>
          <w:b w:val="0"/>
          <w:bCs/>
          <w:color w:val="0070C0"/>
        </w:rPr>
      </w:pPr>
      <w:r w:rsidRPr="00CA5418">
        <w:rPr>
          <w:b w:val="0"/>
          <w:bCs/>
          <w:color w:val="0070C0"/>
        </w:rPr>
        <w:t>bbc radio york</w:t>
      </w:r>
      <w:r w:rsidR="002749E7">
        <w:rPr>
          <w:b w:val="0"/>
          <w:bCs/>
          <w:color w:val="0070C0"/>
        </w:rPr>
        <w:t xml:space="preserve"> &amp; Leeds</w:t>
      </w:r>
      <w:r w:rsidRPr="00CA5418">
        <w:rPr>
          <w:b w:val="0"/>
          <w:bCs/>
          <w:color w:val="0070C0"/>
        </w:rPr>
        <w:t xml:space="preserve"> – broadcast </w:t>
      </w:r>
      <w:r w:rsidR="009777CC">
        <w:rPr>
          <w:b w:val="0"/>
          <w:bCs/>
          <w:color w:val="0070C0"/>
        </w:rPr>
        <w:t xml:space="preserve">journalist </w:t>
      </w:r>
      <w:r w:rsidR="005D58A1">
        <w:rPr>
          <w:b w:val="0"/>
          <w:bCs/>
          <w:color w:val="0070C0"/>
        </w:rPr>
        <w:t xml:space="preserve">(Reporter, producer, </w:t>
      </w:r>
      <w:r w:rsidR="002749E7">
        <w:rPr>
          <w:b w:val="0"/>
          <w:bCs/>
          <w:color w:val="0070C0"/>
        </w:rPr>
        <w:t>journalism coordinator</w:t>
      </w:r>
      <w:r w:rsidR="005D58A1">
        <w:rPr>
          <w:b w:val="0"/>
          <w:bCs/>
          <w:color w:val="0070C0"/>
        </w:rPr>
        <w:t>)</w:t>
      </w:r>
    </w:p>
    <w:p w14:paraId="5B3853EB" w14:textId="24A63646" w:rsidR="009777CC" w:rsidRPr="009B6A8F" w:rsidRDefault="009777CC" w:rsidP="00CA5418">
      <w:pPr>
        <w:pStyle w:val="Heading2"/>
        <w:rPr>
          <w:b w:val="0"/>
          <w:bCs/>
          <w:color w:val="0070C0"/>
        </w:rPr>
      </w:pPr>
      <w:r w:rsidRPr="009777CC">
        <w:rPr>
          <w:b w:val="0"/>
          <w:bCs/>
          <w:color w:val="0070C0"/>
          <w:sz w:val="22"/>
          <w:szCs w:val="22"/>
        </w:rPr>
        <w:t xml:space="preserve">dec 2021 </w:t>
      </w:r>
      <w:r w:rsidR="00237EC3">
        <w:rPr>
          <w:b w:val="0"/>
          <w:bCs/>
          <w:color w:val="0070C0"/>
          <w:sz w:val="22"/>
          <w:szCs w:val="22"/>
        </w:rPr>
        <w:t>–</w:t>
      </w:r>
      <w:r w:rsidRPr="009777CC">
        <w:rPr>
          <w:b w:val="0"/>
          <w:bCs/>
          <w:color w:val="0070C0"/>
          <w:sz w:val="22"/>
          <w:szCs w:val="22"/>
        </w:rPr>
        <w:t xml:space="preserve"> </w:t>
      </w:r>
      <w:r w:rsidR="00237EC3">
        <w:rPr>
          <w:b w:val="0"/>
          <w:bCs/>
          <w:color w:val="0070C0"/>
          <w:sz w:val="22"/>
          <w:szCs w:val="22"/>
        </w:rPr>
        <w:t>Aug 2023</w:t>
      </w:r>
    </w:p>
    <w:p w14:paraId="0F92309E" w14:textId="0BEEC4D1" w:rsidR="00792484" w:rsidRDefault="00F6678F" w:rsidP="00923143">
      <w:r>
        <w:t>Freelancing</w:t>
      </w:r>
      <w:r w:rsidR="00792484">
        <w:t xml:space="preserve"> at BBC </w:t>
      </w:r>
      <w:r w:rsidR="002749E7">
        <w:t>local radio</w:t>
      </w:r>
      <w:r w:rsidR="00792484">
        <w:t xml:space="preserve"> </w:t>
      </w:r>
      <w:r w:rsidR="003204DB">
        <w:t xml:space="preserve">has pushed my skills </w:t>
      </w:r>
      <w:r w:rsidR="0003295C">
        <w:t xml:space="preserve">as a journalist </w:t>
      </w:r>
      <w:r w:rsidR="003204DB">
        <w:t xml:space="preserve">and ability to work under pressure. </w:t>
      </w:r>
      <w:r w:rsidR="0003295C">
        <w:t xml:space="preserve">I </w:t>
      </w:r>
      <w:r w:rsidR="00CA5418">
        <w:t>work</w:t>
      </w:r>
      <w:r w:rsidR="0003295C">
        <w:t xml:space="preserve"> to strict deadlines for</w:t>
      </w:r>
      <w:r w:rsidR="00AA0D40">
        <w:t xml:space="preserve"> reporting,</w:t>
      </w:r>
      <w:r w:rsidR="0003295C">
        <w:t xml:space="preserve"> editing audio, </w:t>
      </w:r>
      <w:r w:rsidR="00AA0D40">
        <w:t>producing and writing for bulletins.</w:t>
      </w:r>
      <w:r w:rsidR="009777CC">
        <w:t xml:space="preserve"> </w:t>
      </w:r>
      <w:r>
        <w:t xml:space="preserve">Having my creative ideas heard and developed has been an </w:t>
      </w:r>
      <w:r w:rsidR="0097139B">
        <w:t xml:space="preserve">incredibly rewarding experience, of which I am very proud. </w:t>
      </w:r>
      <w:r w:rsidR="00AA0D40">
        <w:t>I have developed my range of skills and am confident in</w:t>
      </w:r>
      <w:r w:rsidR="00553F3E">
        <w:t xml:space="preserve"> lone working and working as part of a team. I have done live </w:t>
      </w:r>
      <w:r w:rsidR="005D58A1">
        <w:t xml:space="preserve">VERV </w:t>
      </w:r>
      <w:r w:rsidR="00553F3E">
        <w:t>broadcasts as well as package making</w:t>
      </w:r>
      <w:r w:rsidR="00912C11">
        <w:t xml:space="preserve"> and </w:t>
      </w:r>
      <w:r w:rsidR="00553F3E">
        <w:t>voice bulletins.</w:t>
      </w:r>
      <w:r w:rsidR="009D5BBE">
        <w:t xml:space="preserve"> I’m particularly proud of my reactive reporting, covering sensitive topics including </w:t>
      </w:r>
      <w:r w:rsidR="00E542A8">
        <w:t xml:space="preserve">from the scene of a car accident and </w:t>
      </w:r>
      <w:r w:rsidR="007B05D0">
        <w:t xml:space="preserve">a fatal stabbing. </w:t>
      </w:r>
    </w:p>
    <w:p w14:paraId="571EB90D" w14:textId="33118137" w:rsidR="00792484" w:rsidRDefault="00792484" w:rsidP="00923143"/>
    <w:p w14:paraId="1CF4C3CD" w14:textId="1875231D" w:rsidR="009777CC" w:rsidRPr="009B6A8F" w:rsidRDefault="00CA5418" w:rsidP="00CA5418">
      <w:pPr>
        <w:pStyle w:val="Heading2"/>
        <w:rPr>
          <w:b w:val="0"/>
          <w:bCs/>
          <w:color w:val="0070C0"/>
        </w:rPr>
      </w:pPr>
      <w:r w:rsidRPr="00CA5418">
        <w:rPr>
          <w:b w:val="0"/>
          <w:bCs/>
          <w:color w:val="0070C0"/>
        </w:rPr>
        <w:t>Aesthetica magazine internship</w:t>
      </w:r>
      <w:r w:rsidR="009B6A8F">
        <w:rPr>
          <w:b w:val="0"/>
          <w:bCs/>
          <w:color w:val="0070C0"/>
        </w:rPr>
        <w:t xml:space="preserve"> - </w:t>
      </w:r>
      <w:r w:rsidR="009B6A8F">
        <w:rPr>
          <w:b w:val="0"/>
          <w:bCs/>
          <w:color w:val="0070C0"/>
          <w:sz w:val="22"/>
          <w:szCs w:val="22"/>
        </w:rPr>
        <w:t>8 weeks starting june 202</w:t>
      </w:r>
      <w:r w:rsidR="005920DF">
        <w:rPr>
          <w:b w:val="0"/>
          <w:bCs/>
          <w:color w:val="0070C0"/>
          <w:sz w:val="22"/>
          <w:szCs w:val="22"/>
        </w:rPr>
        <w:t>1</w:t>
      </w:r>
    </w:p>
    <w:p w14:paraId="002E7165" w14:textId="7EA934CC" w:rsidR="00792484" w:rsidRDefault="00792484" w:rsidP="00923143">
      <w:r>
        <w:t>During the summer of 202</w:t>
      </w:r>
      <w:r w:rsidR="000A2F11">
        <w:t>1</w:t>
      </w:r>
      <w:r>
        <w:t xml:space="preserve">, I undertook an internship with Aesthetica Magazine. </w:t>
      </w:r>
      <w:r w:rsidR="00036B53">
        <w:t xml:space="preserve">This role </w:t>
      </w:r>
      <w:r w:rsidR="00D76FA2">
        <w:t>was online</w:t>
      </w:r>
      <w:r w:rsidR="00E64840">
        <w:t>-</w:t>
      </w:r>
      <w:r w:rsidR="00D76FA2">
        <w:t xml:space="preserve">based </w:t>
      </w:r>
      <w:r w:rsidR="00402354">
        <w:t xml:space="preserve">and resulted in </w:t>
      </w:r>
      <w:r w:rsidR="00C52E1F">
        <w:t xml:space="preserve">them asking me back to work their film festival </w:t>
      </w:r>
      <w:r w:rsidR="00E64840">
        <w:t>later</w:t>
      </w:r>
      <w:r w:rsidR="00C52E1F">
        <w:t xml:space="preserve"> in the year</w:t>
      </w:r>
      <w:r w:rsidR="005E6A57">
        <w:t xml:space="preserve"> as well as this current year (2022)</w:t>
      </w:r>
      <w:r w:rsidR="00C52E1F">
        <w:t xml:space="preserve">. </w:t>
      </w:r>
      <w:r w:rsidR="004C610B">
        <w:t>I assisted with</w:t>
      </w:r>
      <w:r w:rsidR="008D32B0">
        <w:t xml:space="preserve"> </w:t>
      </w:r>
      <w:r w:rsidR="004C610B">
        <w:t>mailing list</w:t>
      </w:r>
      <w:r w:rsidR="008D32B0">
        <w:t xml:space="preserve"> articles,</w:t>
      </w:r>
      <w:r w:rsidR="004C610B">
        <w:t xml:space="preserve"> social media </w:t>
      </w:r>
      <w:r w:rsidR="005E6A57">
        <w:t>and</w:t>
      </w:r>
      <w:r w:rsidR="00F521C2">
        <w:t xml:space="preserve"> </w:t>
      </w:r>
      <w:r w:rsidR="008D32B0">
        <w:t>general admin</w:t>
      </w:r>
      <w:r w:rsidR="00F521C2">
        <w:t xml:space="preserve"> to ensure smooth running of the film festival and other competitions. </w:t>
      </w:r>
      <w:r w:rsidR="00AA0D40">
        <w:t xml:space="preserve">It has helped my understanding of </w:t>
      </w:r>
      <w:r w:rsidR="00340436">
        <w:t>digital output and audience engagement</w:t>
      </w:r>
      <w:r w:rsidR="005E6A57">
        <w:t xml:space="preserve">, as well as what it takes to </w:t>
      </w:r>
      <w:proofErr w:type="spellStart"/>
      <w:r w:rsidR="005E6A57">
        <w:t>organise</w:t>
      </w:r>
      <w:proofErr w:type="spellEnd"/>
      <w:r w:rsidR="005E6A57">
        <w:t xml:space="preserve"> a PR event.</w:t>
      </w:r>
    </w:p>
    <w:p w14:paraId="61487DB7" w14:textId="350BB2FE" w:rsidR="00CA5418" w:rsidRDefault="00CA5418" w:rsidP="00923143"/>
    <w:p w14:paraId="69330FCB" w14:textId="3DB1B9F7" w:rsidR="009B6A8F" w:rsidRPr="009B6A8F" w:rsidRDefault="00CA5418" w:rsidP="00B06B45">
      <w:pPr>
        <w:pStyle w:val="Heading2"/>
        <w:rPr>
          <w:b w:val="0"/>
          <w:bCs/>
          <w:color w:val="0070C0"/>
          <w:sz w:val="22"/>
          <w:szCs w:val="22"/>
        </w:rPr>
      </w:pPr>
      <w:r w:rsidRPr="00CA5418">
        <w:rPr>
          <w:b w:val="0"/>
          <w:bCs/>
          <w:color w:val="0070C0"/>
        </w:rPr>
        <w:t xml:space="preserve">institute for social justice </w:t>
      </w:r>
      <w:r w:rsidR="008D79FE">
        <w:rPr>
          <w:b w:val="0"/>
          <w:bCs/>
          <w:color w:val="0070C0"/>
        </w:rPr>
        <w:t xml:space="preserve">(ISJ) </w:t>
      </w:r>
      <w:r w:rsidR="009B6A8F">
        <w:rPr>
          <w:b w:val="0"/>
          <w:bCs/>
          <w:color w:val="0070C0"/>
        </w:rPr>
        <w:t>–</w:t>
      </w:r>
      <w:r w:rsidRPr="00CA5418">
        <w:rPr>
          <w:b w:val="0"/>
          <w:bCs/>
          <w:color w:val="0070C0"/>
        </w:rPr>
        <w:t xml:space="preserve"> researcher</w:t>
      </w:r>
      <w:r w:rsidR="009B6A8F">
        <w:rPr>
          <w:b w:val="0"/>
          <w:bCs/>
          <w:color w:val="0070C0"/>
        </w:rPr>
        <w:t xml:space="preserve"> – </w:t>
      </w:r>
      <w:r w:rsidR="009B6A8F">
        <w:rPr>
          <w:b w:val="0"/>
          <w:bCs/>
          <w:color w:val="0070C0"/>
          <w:sz w:val="22"/>
          <w:szCs w:val="22"/>
        </w:rPr>
        <w:t>sept 2020 – july 2021</w:t>
      </w:r>
    </w:p>
    <w:p w14:paraId="20677C99" w14:textId="13AE692E" w:rsidR="00792484" w:rsidRDefault="00036B53" w:rsidP="00923143">
      <w:r>
        <w:t>Working as a student journalist</w:t>
      </w:r>
      <w:r w:rsidR="00CA5418">
        <w:t xml:space="preserve"> in 20</w:t>
      </w:r>
      <w:r w:rsidR="005920DF">
        <w:t>20</w:t>
      </w:r>
      <w:r w:rsidR="002F6DFA">
        <w:t xml:space="preserve"> at university</w:t>
      </w:r>
      <w:r>
        <w:t xml:space="preserve">, I </w:t>
      </w:r>
      <w:r w:rsidR="002F6DFA">
        <w:t>took on the role of</w:t>
      </w:r>
      <w:r>
        <w:t xml:space="preserve"> </w:t>
      </w:r>
      <w:r w:rsidR="00BD26C2">
        <w:t>R</w:t>
      </w:r>
      <w:r>
        <w:t>esearcher for the Institute of Social Justice. This role involved many</w:t>
      </w:r>
      <w:r w:rsidR="002F6DFA">
        <w:t xml:space="preserve"> learnt</w:t>
      </w:r>
      <w:r>
        <w:t xml:space="preserve"> skills </w:t>
      </w:r>
      <w:r w:rsidR="002F6DFA">
        <w:t xml:space="preserve">from my course. I had to find and interview alumni from the university </w:t>
      </w:r>
      <w:r w:rsidR="00D2495D">
        <w:t xml:space="preserve">and write up articles about them and their </w:t>
      </w:r>
      <w:r w:rsidR="00B94968">
        <w:t xml:space="preserve">careers after university. This role </w:t>
      </w:r>
      <w:r w:rsidR="006455BC">
        <w:t xml:space="preserve">pushed me to be a better journalist and adapt to the ever-changing circumstances the global pandemic brought. </w:t>
      </w:r>
    </w:p>
    <w:p w14:paraId="45FC7743" w14:textId="7AF37A35" w:rsidR="00792484" w:rsidRDefault="00792484" w:rsidP="00923143"/>
    <w:p w14:paraId="477B249D" w14:textId="05986EEE" w:rsidR="009B6A8F" w:rsidRPr="009B6A8F" w:rsidRDefault="00CA5418" w:rsidP="00CA5418">
      <w:pPr>
        <w:pStyle w:val="Heading2"/>
        <w:rPr>
          <w:b w:val="0"/>
          <w:bCs/>
          <w:color w:val="0070C0"/>
          <w:sz w:val="22"/>
          <w:szCs w:val="22"/>
        </w:rPr>
      </w:pPr>
      <w:r w:rsidRPr="00B06B45">
        <w:rPr>
          <w:b w:val="0"/>
          <w:bCs/>
          <w:color w:val="0070C0"/>
        </w:rPr>
        <w:t>kathe wo</w:t>
      </w:r>
      <w:r w:rsidR="00B06B45" w:rsidRPr="00B06B45">
        <w:rPr>
          <w:b w:val="0"/>
          <w:bCs/>
          <w:color w:val="0070C0"/>
        </w:rPr>
        <w:t>hlfahrt, york – sales advisor</w:t>
      </w:r>
      <w:r w:rsidR="009B6A8F">
        <w:rPr>
          <w:b w:val="0"/>
          <w:bCs/>
          <w:color w:val="0070C0"/>
        </w:rPr>
        <w:t xml:space="preserve"> – </w:t>
      </w:r>
      <w:r w:rsidR="009B6A8F">
        <w:rPr>
          <w:b w:val="0"/>
          <w:bCs/>
          <w:color w:val="0070C0"/>
          <w:sz w:val="22"/>
          <w:szCs w:val="22"/>
        </w:rPr>
        <w:t>oct 2021- dec 2021</w:t>
      </w:r>
    </w:p>
    <w:p w14:paraId="32196589" w14:textId="2883C65E" w:rsidR="003E5273" w:rsidRDefault="008723FC" w:rsidP="006E1507">
      <w:r>
        <w:t xml:space="preserve">I worked </w:t>
      </w:r>
      <w:r w:rsidR="00272BB8">
        <w:t>during the busy Christmas period as part of the Kathe Wohlfahrt team, working with customers on the shop floor as well as organising stock</w:t>
      </w:r>
      <w:r w:rsidR="00360127">
        <w:t>. This was a ‘people’ inspired role that had me greetin</w:t>
      </w:r>
      <w:r w:rsidR="00A62EBA">
        <w:t>g</w:t>
      </w:r>
      <w:r w:rsidR="00360127">
        <w:t xml:space="preserve"> customers and </w:t>
      </w:r>
      <w:r w:rsidR="007B4341">
        <w:t xml:space="preserve">assisting with </w:t>
      </w:r>
      <w:r w:rsidR="00BB28CF">
        <w:t xml:space="preserve">a range of </w:t>
      </w:r>
      <w:r w:rsidR="007B4341">
        <w:t>requests</w:t>
      </w:r>
      <w:r w:rsidR="003400E3">
        <w:t>. This role helped better my people skills</w:t>
      </w:r>
      <w:r w:rsidR="00F009BF">
        <w:t xml:space="preserve"> and ability to work under pressure. </w:t>
      </w:r>
    </w:p>
    <w:p w14:paraId="292B1FCB" w14:textId="77777777" w:rsidR="00237EC3" w:rsidRDefault="00237EC3" w:rsidP="006E1507"/>
    <w:p w14:paraId="2F4DBA5F" w14:textId="77777777" w:rsidR="00237EC3" w:rsidRDefault="00237EC3" w:rsidP="006E1507"/>
    <w:p w14:paraId="4668CC8A" w14:textId="77777777" w:rsidR="00237EC3" w:rsidRDefault="00237EC3" w:rsidP="006E1507"/>
    <w:p w14:paraId="4A4BA4C5" w14:textId="77777777" w:rsidR="00237EC3" w:rsidRDefault="00237EC3" w:rsidP="006E1507"/>
    <w:p w14:paraId="4B18C537" w14:textId="77777777" w:rsidR="00237EC3" w:rsidRDefault="00237EC3" w:rsidP="006E1507"/>
    <w:p w14:paraId="4D8818F2" w14:textId="77777777" w:rsidR="00237EC3" w:rsidRDefault="00237EC3" w:rsidP="006E1507"/>
    <w:p w14:paraId="06ABACC2" w14:textId="77777777" w:rsidR="00237EC3" w:rsidRDefault="00237EC3" w:rsidP="006E1507"/>
    <w:p w14:paraId="790C1A36" w14:textId="77777777" w:rsidR="00237EC3" w:rsidRDefault="00237EC3" w:rsidP="006E1507"/>
    <w:p w14:paraId="6F1B1231" w14:textId="77777777" w:rsidR="00237EC3" w:rsidRDefault="00237EC3" w:rsidP="006E1507"/>
    <w:p w14:paraId="70E1A7E9" w14:textId="77777777" w:rsidR="0003295C" w:rsidRDefault="00234B70" w:rsidP="00EF68CC">
      <w:pPr>
        <w:pStyle w:val="Heading1"/>
        <w:tabs>
          <w:tab w:val="left" w:pos="5265"/>
        </w:tabs>
      </w:pPr>
      <w:r>
        <w:lastRenderedPageBreak/>
        <w:t>References</w:t>
      </w:r>
    </w:p>
    <w:p w14:paraId="4863F20F" w14:textId="03C8799B" w:rsidR="00421429" w:rsidRPr="0003295C" w:rsidRDefault="0003295C" w:rsidP="0003295C">
      <w:r>
        <w:t>Available upon request.</w:t>
      </w:r>
    </w:p>
    <w:p w14:paraId="1BBD3E42" w14:textId="47CC42E0" w:rsidR="00163374" w:rsidRDefault="00792484" w:rsidP="00163374">
      <w:pPr>
        <w:pStyle w:val="Heading1"/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</w:pPr>
      <w:r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 xml:space="preserve">Ms. </w:t>
      </w:r>
      <w:r w:rsidR="000A2F11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 xml:space="preserve">Cherie </w:t>
      </w:r>
      <w:proofErr w:type="spellStart"/>
      <w:r w:rsidR="000A2F11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>Federio</w:t>
      </w:r>
      <w:proofErr w:type="spellEnd"/>
      <w:r w:rsidR="00421429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ab/>
      </w:r>
      <w:r w:rsidR="00EB6FCC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ab/>
      </w:r>
      <w:r w:rsidR="00980959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ab/>
      </w:r>
      <w:r w:rsidR="00BE1E2B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>Mr</w:t>
      </w:r>
      <w:r w:rsidR="000C0390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>.</w:t>
      </w:r>
      <w:r w:rsidR="00BE1E2B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 xml:space="preserve"> Jonathan Brown</w:t>
      </w:r>
      <w:r w:rsidR="00424A4B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ab/>
      </w:r>
      <w:r w:rsidR="00424A4B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ab/>
      </w:r>
      <w:proofErr w:type="spellStart"/>
      <w:r w:rsidR="00424A4B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>Mr</w:t>
      </w:r>
      <w:proofErr w:type="spellEnd"/>
      <w:r w:rsidR="00424A4B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 xml:space="preserve"> Mark Hird</w:t>
      </w:r>
    </w:p>
    <w:p w14:paraId="7204AB8C" w14:textId="7E94330E" w:rsidR="00381241" w:rsidRPr="00424A4B" w:rsidRDefault="000A2F11" w:rsidP="00424A4B">
      <w:pPr>
        <w:pStyle w:val="Heading1"/>
        <w:ind w:left="4320" w:hanging="4320"/>
        <w:rPr>
          <w:rStyle w:val="Hyperlink"/>
          <w:rFonts w:asciiTheme="minorHAnsi" w:hAnsiTheme="minorHAnsi" w:cstheme="minorHAnsi"/>
          <w:b w:val="0"/>
          <w:bCs/>
          <w:color w:val="595959" w:themeColor="text1" w:themeTint="A6"/>
          <w:sz w:val="22"/>
          <w:szCs w:val="24"/>
          <w:u w:val="none"/>
        </w:rPr>
      </w:pPr>
      <w:r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 xml:space="preserve">Head of </w:t>
      </w:r>
      <w:proofErr w:type="spellStart"/>
      <w:r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>Aesthetica</w:t>
      </w:r>
      <w:proofErr w:type="spellEnd"/>
      <w:r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 xml:space="preserve"> Magazine </w:t>
      </w:r>
      <w:r w:rsidR="00424A4B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 xml:space="preserve">                   </w:t>
      </w:r>
      <w:r w:rsidR="00037845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 xml:space="preserve">ISJ Project </w:t>
      </w:r>
      <w:proofErr w:type="gramStart"/>
      <w:r w:rsidR="00037845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>Leader</w:t>
      </w:r>
      <w:r w:rsidR="004D2D70">
        <w:rPr>
          <w:rFonts w:asciiTheme="minorHAnsi" w:eastAsiaTheme="minorHAnsi" w:hAnsiTheme="minorHAnsi" w:cstheme="minorBidi"/>
          <w:b w:val="0"/>
          <w:caps w:val="0"/>
          <w:color w:val="595959" w:themeColor="text1" w:themeTint="A6"/>
          <w:sz w:val="22"/>
          <w:szCs w:val="22"/>
        </w:rPr>
        <w:t xml:space="preserve"> </w:t>
      </w:r>
      <w:r w:rsidR="00037845">
        <w:rPr>
          <w:rFonts w:asciiTheme="minorHAnsi" w:hAnsiTheme="minorHAnsi" w:cstheme="minorHAnsi"/>
          <w:b w:val="0"/>
          <w:bCs/>
          <w:color w:val="595959" w:themeColor="text1" w:themeTint="A6"/>
          <w:sz w:val="22"/>
          <w:szCs w:val="24"/>
        </w:rPr>
        <w:t xml:space="preserve"> </w:t>
      </w:r>
      <w:r w:rsidR="004D2D70">
        <w:rPr>
          <w:rFonts w:asciiTheme="minorHAnsi" w:hAnsiTheme="minorHAnsi" w:cstheme="minorHAnsi"/>
          <w:b w:val="0"/>
          <w:bCs/>
          <w:color w:val="595959" w:themeColor="text1" w:themeTint="A6"/>
          <w:sz w:val="22"/>
          <w:szCs w:val="24"/>
        </w:rPr>
        <w:tab/>
      </w:r>
      <w:proofErr w:type="gramEnd"/>
      <w:r w:rsidR="00424A4B">
        <w:rPr>
          <w:rFonts w:asciiTheme="minorHAnsi" w:hAnsiTheme="minorHAnsi" w:cstheme="minorHAnsi"/>
          <w:b w:val="0"/>
          <w:bCs/>
          <w:color w:val="595959" w:themeColor="text1" w:themeTint="A6"/>
          <w:sz w:val="22"/>
          <w:szCs w:val="24"/>
        </w:rPr>
        <w:tab/>
        <w:t>IMP Media</w:t>
      </w:r>
    </w:p>
    <w:p w14:paraId="73692BA5" w14:textId="77777777" w:rsidR="00424A4B" w:rsidRDefault="00424A4B" w:rsidP="00381241">
      <w:pPr>
        <w:pStyle w:val="Heading1"/>
        <w:rPr>
          <w:rStyle w:val="Hyperlink"/>
          <w:rFonts w:asciiTheme="minorHAnsi" w:eastAsiaTheme="minorHAnsi" w:hAnsiTheme="minorHAnsi" w:cstheme="minorBidi"/>
          <w:b w:val="0"/>
          <w:caps w:val="0"/>
          <w:sz w:val="22"/>
          <w:szCs w:val="22"/>
          <w:u w:val="none"/>
        </w:rPr>
      </w:pPr>
    </w:p>
    <w:p w14:paraId="4F5EF345" w14:textId="11E56DC2" w:rsidR="00424A4B" w:rsidRPr="00424A4B" w:rsidRDefault="00424A4B" w:rsidP="00424A4B">
      <w:pPr>
        <w:pStyle w:val="xmsonormal"/>
        <w:rPr>
          <w:u w:val="single"/>
        </w:rPr>
      </w:pPr>
      <w:r w:rsidRPr="00424A4B">
        <w:rPr>
          <w:u w:val="single"/>
        </w:rPr>
        <w:t>Ms. Katharine Wootton - News Editor, BBC Radio York: </w:t>
      </w:r>
    </w:p>
    <w:p w14:paraId="06052BF1" w14:textId="77777777" w:rsidR="00424A4B" w:rsidRDefault="00424A4B" w:rsidP="00424A4B">
      <w:pPr>
        <w:pStyle w:val="xmsonormal"/>
      </w:pPr>
    </w:p>
    <w:p w14:paraId="08A77403" w14:textId="2FF3EC99" w:rsidR="00424A4B" w:rsidRDefault="00424A4B" w:rsidP="00424A4B">
      <w:pPr>
        <w:pStyle w:val="xmsonormal"/>
      </w:pPr>
      <w:r>
        <w:t xml:space="preserve">Sarah worked as a freelance journalist for BBC Radio York </w:t>
      </w:r>
      <w:r w:rsidRPr="00486DFA">
        <w:t>from</w:t>
      </w:r>
      <w:r w:rsidR="00486DFA">
        <w:t xml:space="preserve"> 14/12/2021 </w:t>
      </w:r>
      <w:r w:rsidR="00BA2AE2">
        <w:t>–</w:t>
      </w:r>
      <w:r w:rsidR="00486DFA">
        <w:t xml:space="preserve"> </w:t>
      </w:r>
      <w:r w:rsidR="00BA2AE2">
        <w:t>27/</w:t>
      </w:r>
      <w:r w:rsidR="00793808">
        <w:t>08/2023</w:t>
      </w:r>
      <w:r>
        <w:t xml:space="preserve"> </w:t>
      </w:r>
    </w:p>
    <w:p w14:paraId="1B1A57AE" w14:textId="77777777" w:rsidR="00424A4B" w:rsidRDefault="00424A4B" w:rsidP="00424A4B">
      <w:pPr>
        <w:pStyle w:val="xmsonormal"/>
      </w:pPr>
      <w:r>
        <w:t> </w:t>
      </w:r>
    </w:p>
    <w:p w14:paraId="5CA277B7" w14:textId="77777777" w:rsidR="00424A4B" w:rsidRDefault="00424A4B" w:rsidP="00424A4B">
      <w:pPr>
        <w:pStyle w:val="xmsonormal"/>
      </w:pPr>
      <w:r>
        <w:t xml:space="preserve">Throughout her time at BBC Radio York, Sarah took on </w:t>
      </w:r>
      <w:proofErr w:type="gramStart"/>
      <w:r>
        <w:t>a number of</w:t>
      </w:r>
      <w:proofErr w:type="gramEnd"/>
      <w:r>
        <w:t xml:space="preserve"> different roles including journalism co-ordinator, producer and reporter. </w:t>
      </w:r>
    </w:p>
    <w:p w14:paraId="5FD78896" w14:textId="77777777" w:rsidR="00424A4B" w:rsidRDefault="00424A4B" w:rsidP="00424A4B">
      <w:pPr>
        <w:pStyle w:val="xmsonormal"/>
      </w:pPr>
      <w:r>
        <w:t> </w:t>
      </w:r>
    </w:p>
    <w:p w14:paraId="6A9FCBEA" w14:textId="77777777" w:rsidR="00424A4B" w:rsidRDefault="00424A4B" w:rsidP="00424A4B">
      <w:pPr>
        <w:pStyle w:val="xmsonormal"/>
      </w:pPr>
      <w:r>
        <w:t xml:space="preserve">As a producer, Sarah worked across a range of shows including drive, daytimes and weekends. In the case of drive, this would involve dealing with a </w:t>
      </w:r>
      <w:proofErr w:type="gramStart"/>
      <w:r>
        <w:t>really fast-faced</w:t>
      </w:r>
      <w:proofErr w:type="gramEnd"/>
      <w:r>
        <w:t xml:space="preserve"> news show where the running order can be ripped up in a second in the event of a breaking story. It also required a careful balancing of content to make for a punter-</w:t>
      </w:r>
      <w:proofErr w:type="gramStart"/>
      <w:r>
        <w:t>friendly</w:t>
      </w:r>
      <w:proofErr w:type="gramEnd"/>
      <w:r>
        <w:t xml:space="preserve"> yet informative tea-time show with lots of different stories. Sarah would decide on the agenda of the show – in consultation with the presenter and news editor, set up guests, edit audio and then output the show live. In this role, Sarah also worked with a selection of different presenters, both staff and freelance, and on every occasion, the presenters would tell me how calm, communicative and helpful Sarah had been as a producer. While producing weekends, Sarah was often looking after the whole weekend team, requiring strong editorial judgment to decide when to make key production decisions and when to refer to on-call managers. </w:t>
      </w:r>
    </w:p>
    <w:p w14:paraId="0F5EBFA7" w14:textId="77777777" w:rsidR="00424A4B" w:rsidRDefault="00424A4B" w:rsidP="00424A4B">
      <w:pPr>
        <w:pStyle w:val="xmsonormal"/>
      </w:pPr>
      <w:r>
        <w:t> </w:t>
      </w:r>
    </w:p>
    <w:p w14:paraId="40EB35DF" w14:textId="77777777" w:rsidR="00424A4B" w:rsidRDefault="00424A4B" w:rsidP="00424A4B">
      <w:pPr>
        <w:pStyle w:val="xmsonormal"/>
      </w:pPr>
      <w:r>
        <w:t xml:space="preserve">As a reporter, Sarah worked on a variety of stories, originating ideas to then craft them into pieces to travel across radio programmes. Sarah always came with great ideas and good suggestions for contacts/guests. She’d then pull together the pieces diligently and creatively, making sure her final product was something to be </w:t>
      </w:r>
      <w:proofErr w:type="gramStart"/>
      <w:r>
        <w:t>really proud</w:t>
      </w:r>
      <w:proofErr w:type="gramEnd"/>
      <w:r>
        <w:t xml:space="preserve"> of. </w:t>
      </w:r>
    </w:p>
    <w:p w14:paraId="1A7E7B70" w14:textId="77777777" w:rsidR="00424A4B" w:rsidRDefault="00424A4B" w:rsidP="00424A4B">
      <w:pPr>
        <w:pStyle w:val="xmsonormal"/>
      </w:pPr>
      <w:r>
        <w:t> </w:t>
      </w:r>
    </w:p>
    <w:p w14:paraId="01523FD9" w14:textId="77777777" w:rsidR="00424A4B" w:rsidRDefault="00424A4B" w:rsidP="00424A4B">
      <w:pPr>
        <w:pStyle w:val="xmsonormal"/>
      </w:pPr>
      <w:r>
        <w:t xml:space="preserve">And as a journalism coordinator (effectively an assistant producer) Sarah was a brilliant support to the production teams, answering phones, organising audio and making sure the programme ran smoothly. Sarah was always a great team player as well as a ray of positivity and enthusiasm. </w:t>
      </w:r>
    </w:p>
    <w:p w14:paraId="4B68183C" w14:textId="77777777" w:rsidR="00424A4B" w:rsidRDefault="00424A4B" w:rsidP="00424A4B">
      <w:pPr>
        <w:pStyle w:val="xmsonormal"/>
      </w:pPr>
      <w:r>
        <w:t> </w:t>
      </w:r>
    </w:p>
    <w:p w14:paraId="73769CAC" w14:textId="77777777" w:rsidR="00424A4B" w:rsidRDefault="00424A4B" w:rsidP="00424A4B">
      <w:pPr>
        <w:pStyle w:val="xmsonormal"/>
      </w:pPr>
      <w:r>
        <w:t>Sarah has been much praised by the whole BBC Radio York team and has been a fantastic addition to our newsroom. She would be an asset to any team.</w:t>
      </w:r>
    </w:p>
    <w:p w14:paraId="286566DA" w14:textId="77777777" w:rsidR="00424A4B" w:rsidRDefault="00424A4B" w:rsidP="00424A4B">
      <w:pPr>
        <w:pStyle w:val="xmsonormal"/>
      </w:pPr>
      <w:r>
        <w:br/>
        <w:t xml:space="preserve">Should you require any further questions or have specific questions, please feel free to contact me. </w:t>
      </w:r>
    </w:p>
    <w:p w14:paraId="2A573885" w14:textId="4B9E7FBF" w:rsidR="009900DC" w:rsidRPr="009900DC" w:rsidRDefault="00424A4B" w:rsidP="00424A4B">
      <w:pPr>
        <w:pStyle w:val="xmsonormal"/>
      </w:pPr>
      <w:r>
        <w:t> </w:t>
      </w:r>
    </w:p>
    <w:sectPr w:rsidR="009900DC" w:rsidRPr="009900DC" w:rsidSect="005A1B10">
      <w:footerReference w:type="default" r:id="rId9"/>
      <w:headerReference w:type="first" r:id="rId10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D8DBF" w14:textId="77777777" w:rsidR="008E29E6" w:rsidRDefault="008E29E6" w:rsidP="0068194B">
      <w:r>
        <w:separator/>
      </w:r>
    </w:p>
    <w:p w14:paraId="5213BC31" w14:textId="77777777" w:rsidR="008E29E6" w:rsidRDefault="008E29E6"/>
    <w:p w14:paraId="5A277B8A" w14:textId="77777777" w:rsidR="008E29E6" w:rsidRDefault="008E29E6"/>
  </w:endnote>
  <w:endnote w:type="continuationSeparator" w:id="0">
    <w:p w14:paraId="2840B1B4" w14:textId="77777777" w:rsidR="008E29E6" w:rsidRDefault="008E29E6" w:rsidP="0068194B">
      <w:r>
        <w:continuationSeparator/>
      </w:r>
    </w:p>
    <w:p w14:paraId="54EE0A20" w14:textId="77777777" w:rsidR="008E29E6" w:rsidRDefault="008E29E6"/>
    <w:p w14:paraId="4B074F42" w14:textId="77777777" w:rsidR="008E29E6" w:rsidRDefault="008E29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573D81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6EA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4E8E7" w14:textId="77777777" w:rsidR="008E29E6" w:rsidRDefault="008E29E6" w:rsidP="0068194B">
      <w:r>
        <w:separator/>
      </w:r>
    </w:p>
    <w:p w14:paraId="2BC7BA5D" w14:textId="77777777" w:rsidR="008E29E6" w:rsidRDefault="008E29E6"/>
    <w:p w14:paraId="28455076" w14:textId="77777777" w:rsidR="008E29E6" w:rsidRDefault="008E29E6"/>
  </w:footnote>
  <w:footnote w:type="continuationSeparator" w:id="0">
    <w:p w14:paraId="7652FBC9" w14:textId="77777777" w:rsidR="008E29E6" w:rsidRDefault="008E29E6" w:rsidP="0068194B">
      <w:r>
        <w:continuationSeparator/>
      </w:r>
    </w:p>
    <w:p w14:paraId="68925783" w14:textId="77777777" w:rsidR="008E29E6" w:rsidRDefault="008E29E6"/>
    <w:p w14:paraId="5134226B" w14:textId="77777777" w:rsidR="008E29E6" w:rsidRDefault="008E29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5A549" w14:textId="77777777" w:rsidR="00236D54" w:rsidRPr="004E01EB" w:rsidRDefault="00F476C4" w:rsidP="005A1B10">
    <w:pPr>
      <w:pStyle w:val="Header"/>
    </w:pPr>
    <w:r w:rsidRPr="004E01EB"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73960DE" wp14:editId="3F45E816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59D51309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&#13;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0F543D68"/>
    <w:multiLevelType w:val="hybridMultilevel"/>
    <w:tmpl w:val="45345120"/>
    <w:lvl w:ilvl="0" w:tplc="FD7E8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7C3F96"/>
    <w:multiLevelType w:val="hybridMultilevel"/>
    <w:tmpl w:val="3E3AAB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33011D"/>
    <w:multiLevelType w:val="hybridMultilevel"/>
    <w:tmpl w:val="B0425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4" w15:restartNumberingAfterBreak="0">
    <w:nsid w:val="2A1D531D"/>
    <w:multiLevelType w:val="hybridMultilevel"/>
    <w:tmpl w:val="7996C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19844787">
    <w:abstractNumId w:val="9"/>
  </w:num>
  <w:num w:numId="2" w16cid:durableId="488717422">
    <w:abstractNumId w:val="8"/>
  </w:num>
  <w:num w:numId="3" w16cid:durableId="166409863">
    <w:abstractNumId w:val="7"/>
  </w:num>
  <w:num w:numId="4" w16cid:durableId="1056466576">
    <w:abstractNumId w:val="6"/>
  </w:num>
  <w:num w:numId="5" w16cid:durableId="1522016372">
    <w:abstractNumId w:val="13"/>
  </w:num>
  <w:num w:numId="6" w16cid:durableId="355691324">
    <w:abstractNumId w:val="3"/>
  </w:num>
  <w:num w:numId="7" w16cid:durableId="737483650">
    <w:abstractNumId w:val="15"/>
  </w:num>
  <w:num w:numId="8" w16cid:durableId="538979456">
    <w:abstractNumId w:val="2"/>
  </w:num>
  <w:num w:numId="9" w16cid:durableId="1449205301">
    <w:abstractNumId w:val="16"/>
  </w:num>
  <w:num w:numId="10" w16cid:durableId="1551959899">
    <w:abstractNumId w:val="5"/>
  </w:num>
  <w:num w:numId="11" w16cid:durableId="360938476">
    <w:abstractNumId w:val="4"/>
  </w:num>
  <w:num w:numId="12" w16cid:durableId="595140627">
    <w:abstractNumId w:val="1"/>
  </w:num>
  <w:num w:numId="13" w16cid:durableId="1998069365">
    <w:abstractNumId w:val="0"/>
  </w:num>
  <w:num w:numId="14" w16cid:durableId="1225065582">
    <w:abstractNumId w:val="14"/>
  </w:num>
  <w:num w:numId="15" w16cid:durableId="84766949">
    <w:abstractNumId w:val="11"/>
  </w:num>
  <w:num w:numId="16" w16cid:durableId="565917633">
    <w:abstractNumId w:val="10"/>
  </w:num>
  <w:num w:numId="17" w16cid:durableId="147098078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D1E"/>
    <w:rsid w:val="000001EF"/>
    <w:rsid w:val="000029B8"/>
    <w:rsid w:val="00004BAF"/>
    <w:rsid w:val="00007322"/>
    <w:rsid w:val="00007728"/>
    <w:rsid w:val="00007F11"/>
    <w:rsid w:val="00024584"/>
    <w:rsid w:val="00024730"/>
    <w:rsid w:val="00026994"/>
    <w:rsid w:val="0003295C"/>
    <w:rsid w:val="00036B53"/>
    <w:rsid w:val="00037845"/>
    <w:rsid w:val="000400DF"/>
    <w:rsid w:val="00041915"/>
    <w:rsid w:val="00047D3F"/>
    <w:rsid w:val="00054D50"/>
    <w:rsid w:val="00055E95"/>
    <w:rsid w:val="00061C6C"/>
    <w:rsid w:val="0007021F"/>
    <w:rsid w:val="00082539"/>
    <w:rsid w:val="0008676E"/>
    <w:rsid w:val="00090560"/>
    <w:rsid w:val="000A03CC"/>
    <w:rsid w:val="000A2F11"/>
    <w:rsid w:val="000B2BA5"/>
    <w:rsid w:val="000B70DB"/>
    <w:rsid w:val="000C0390"/>
    <w:rsid w:val="000C25E4"/>
    <w:rsid w:val="000C7F3C"/>
    <w:rsid w:val="000E4CFB"/>
    <w:rsid w:val="000E5AFA"/>
    <w:rsid w:val="000F2F8C"/>
    <w:rsid w:val="000F4234"/>
    <w:rsid w:val="000F78E5"/>
    <w:rsid w:val="0010006E"/>
    <w:rsid w:val="001045A8"/>
    <w:rsid w:val="00105F76"/>
    <w:rsid w:val="001113C0"/>
    <w:rsid w:val="00114A91"/>
    <w:rsid w:val="00132704"/>
    <w:rsid w:val="00135CEB"/>
    <w:rsid w:val="00135DB6"/>
    <w:rsid w:val="001379F1"/>
    <w:rsid w:val="001427E1"/>
    <w:rsid w:val="001504E3"/>
    <w:rsid w:val="001553A6"/>
    <w:rsid w:val="00163374"/>
    <w:rsid w:val="00163668"/>
    <w:rsid w:val="001652E6"/>
    <w:rsid w:val="00171566"/>
    <w:rsid w:val="00172022"/>
    <w:rsid w:val="00173DA6"/>
    <w:rsid w:val="00174676"/>
    <w:rsid w:val="001755A8"/>
    <w:rsid w:val="00184014"/>
    <w:rsid w:val="0019047B"/>
    <w:rsid w:val="00192008"/>
    <w:rsid w:val="001A04DB"/>
    <w:rsid w:val="001A1922"/>
    <w:rsid w:val="001A4A83"/>
    <w:rsid w:val="001A4EC1"/>
    <w:rsid w:val="001A65AF"/>
    <w:rsid w:val="001C04C1"/>
    <w:rsid w:val="001C0E68"/>
    <w:rsid w:val="001C4B6F"/>
    <w:rsid w:val="001D0BF1"/>
    <w:rsid w:val="001E3120"/>
    <w:rsid w:val="001E7E0C"/>
    <w:rsid w:val="001F0BB0"/>
    <w:rsid w:val="001F4E6D"/>
    <w:rsid w:val="001F6140"/>
    <w:rsid w:val="0020314D"/>
    <w:rsid w:val="00203573"/>
    <w:rsid w:val="0020597D"/>
    <w:rsid w:val="00205A33"/>
    <w:rsid w:val="002122A2"/>
    <w:rsid w:val="00213B4C"/>
    <w:rsid w:val="002202C6"/>
    <w:rsid w:val="002221B2"/>
    <w:rsid w:val="002253B0"/>
    <w:rsid w:val="002305CE"/>
    <w:rsid w:val="002310E5"/>
    <w:rsid w:val="00234B70"/>
    <w:rsid w:val="00236D54"/>
    <w:rsid w:val="00237EC3"/>
    <w:rsid w:val="002402CF"/>
    <w:rsid w:val="00241D8C"/>
    <w:rsid w:val="00241FDB"/>
    <w:rsid w:val="0024720C"/>
    <w:rsid w:val="00256937"/>
    <w:rsid w:val="00256B1B"/>
    <w:rsid w:val="00256C64"/>
    <w:rsid w:val="002617AE"/>
    <w:rsid w:val="002638D0"/>
    <w:rsid w:val="002647D3"/>
    <w:rsid w:val="00272BB8"/>
    <w:rsid w:val="002749E7"/>
    <w:rsid w:val="00275EAE"/>
    <w:rsid w:val="00277688"/>
    <w:rsid w:val="00285988"/>
    <w:rsid w:val="00294998"/>
    <w:rsid w:val="00297F18"/>
    <w:rsid w:val="002A1945"/>
    <w:rsid w:val="002A7BF3"/>
    <w:rsid w:val="002A7DA7"/>
    <w:rsid w:val="002B2958"/>
    <w:rsid w:val="002B3FC8"/>
    <w:rsid w:val="002C11C9"/>
    <w:rsid w:val="002C2C5C"/>
    <w:rsid w:val="002C7993"/>
    <w:rsid w:val="002D23C5"/>
    <w:rsid w:val="002D6137"/>
    <w:rsid w:val="002D7FA5"/>
    <w:rsid w:val="002E73B4"/>
    <w:rsid w:val="002E7E61"/>
    <w:rsid w:val="002F0340"/>
    <w:rsid w:val="002F05E5"/>
    <w:rsid w:val="002F2192"/>
    <w:rsid w:val="002F254D"/>
    <w:rsid w:val="002F30E4"/>
    <w:rsid w:val="002F6DFA"/>
    <w:rsid w:val="00307140"/>
    <w:rsid w:val="00316DFF"/>
    <w:rsid w:val="003204DB"/>
    <w:rsid w:val="0032052A"/>
    <w:rsid w:val="00321BA1"/>
    <w:rsid w:val="00321E4C"/>
    <w:rsid w:val="00325B57"/>
    <w:rsid w:val="00336056"/>
    <w:rsid w:val="003379B4"/>
    <w:rsid w:val="003400E3"/>
    <w:rsid w:val="00340436"/>
    <w:rsid w:val="003404ED"/>
    <w:rsid w:val="0034461D"/>
    <w:rsid w:val="003544E1"/>
    <w:rsid w:val="00360127"/>
    <w:rsid w:val="00364A24"/>
    <w:rsid w:val="00366398"/>
    <w:rsid w:val="0037301C"/>
    <w:rsid w:val="0038003E"/>
    <w:rsid w:val="00381241"/>
    <w:rsid w:val="003826E7"/>
    <w:rsid w:val="003837AC"/>
    <w:rsid w:val="00385A00"/>
    <w:rsid w:val="0038694A"/>
    <w:rsid w:val="003A0632"/>
    <w:rsid w:val="003A1220"/>
    <w:rsid w:val="003A30E5"/>
    <w:rsid w:val="003A576C"/>
    <w:rsid w:val="003A6ADF"/>
    <w:rsid w:val="003B19EE"/>
    <w:rsid w:val="003B5928"/>
    <w:rsid w:val="003D380F"/>
    <w:rsid w:val="003D5D93"/>
    <w:rsid w:val="003E160D"/>
    <w:rsid w:val="003E2523"/>
    <w:rsid w:val="003E5273"/>
    <w:rsid w:val="003E5DF7"/>
    <w:rsid w:val="003F1D5F"/>
    <w:rsid w:val="003F1D74"/>
    <w:rsid w:val="003F3EA7"/>
    <w:rsid w:val="00402354"/>
    <w:rsid w:val="00405128"/>
    <w:rsid w:val="00406CFF"/>
    <w:rsid w:val="00416B25"/>
    <w:rsid w:val="00420592"/>
    <w:rsid w:val="00421429"/>
    <w:rsid w:val="00424A4B"/>
    <w:rsid w:val="00425BB8"/>
    <w:rsid w:val="004319E0"/>
    <w:rsid w:val="00434A3E"/>
    <w:rsid w:val="004354AD"/>
    <w:rsid w:val="004377F0"/>
    <w:rsid w:val="00437E8C"/>
    <w:rsid w:val="00440225"/>
    <w:rsid w:val="0044213C"/>
    <w:rsid w:val="00444DC0"/>
    <w:rsid w:val="0045705A"/>
    <w:rsid w:val="004717F6"/>
    <w:rsid w:val="004726BC"/>
    <w:rsid w:val="00474105"/>
    <w:rsid w:val="00480E6E"/>
    <w:rsid w:val="00486277"/>
    <w:rsid w:val="004867EF"/>
    <w:rsid w:val="00486DFA"/>
    <w:rsid w:val="00491AF0"/>
    <w:rsid w:val="00494CF6"/>
    <w:rsid w:val="00495F8D"/>
    <w:rsid w:val="004A09BC"/>
    <w:rsid w:val="004A1FAE"/>
    <w:rsid w:val="004A32FF"/>
    <w:rsid w:val="004B06EB"/>
    <w:rsid w:val="004B08E0"/>
    <w:rsid w:val="004B6AD0"/>
    <w:rsid w:val="004C2D5D"/>
    <w:rsid w:val="004C33E1"/>
    <w:rsid w:val="004C610B"/>
    <w:rsid w:val="004D07AA"/>
    <w:rsid w:val="004D1E16"/>
    <w:rsid w:val="004D2B94"/>
    <w:rsid w:val="004D2D70"/>
    <w:rsid w:val="004D2FF5"/>
    <w:rsid w:val="004E01EB"/>
    <w:rsid w:val="004E2794"/>
    <w:rsid w:val="004E5538"/>
    <w:rsid w:val="00510392"/>
    <w:rsid w:val="00510BAE"/>
    <w:rsid w:val="00513E2A"/>
    <w:rsid w:val="00517F63"/>
    <w:rsid w:val="00523D1E"/>
    <w:rsid w:val="00535390"/>
    <w:rsid w:val="00553F3E"/>
    <w:rsid w:val="00556EC7"/>
    <w:rsid w:val="00566A35"/>
    <w:rsid w:val="00567013"/>
    <w:rsid w:val="0056701E"/>
    <w:rsid w:val="005704F2"/>
    <w:rsid w:val="00573FB7"/>
    <w:rsid w:val="005740D7"/>
    <w:rsid w:val="005826D8"/>
    <w:rsid w:val="005831DD"/>
    <w:rsid w:val="005920DF"/>
    <w:rsid w:val="00592970"/>
    <w:rsid w:val="00595D9D"/>
    <w:rsid w:val="005A0F26"/>
    <w:rsid w:val="005A1B10"/>
    <w:rsid w:val="005A6850"/>
    <w:rsid w:val="005B1B1B"/>
    <w:rsid w:val="005B4665"/>
    <w:rsid w:val="005C03F7"/>
    <w:rsid w:val="005C5932"/>
    <w:rsid w:val="005D3CA7"/>
    <w:rsid w:val="005D4CC1"/>
    <w:rsid w:val="005D58A1"/>
    <w:rsid w:val="005D5B0C"/>
    <w:rsid w:val="005D6192"/>
    <w:rsid w:val="005E6A57"/>
    <w:rsid w:val="005F4B91"/>
    <w:rsid w:val="005F4D2A"/>
    <w:rsid w:val="005F55D2"/>
    <w:rsid w:val="006038A6"/>
    <w:rsid w:val="00610946"/>
    <w:rsid w:val="00614A9E"/>
    <w:rsid w:val="0062312F"/>
    <w:rsid w:val="00625F2C"/>
    <w:rsid w:val="00641AA9"/>
    <w:rsid w:val="006455BC"/>
    <w:rsid w:val="006544A2"/>
    <w:rsid w:val="006544BB"/>
    <w:rsid w:val="006618E9"/>
    <w:rsid w:val="00664D86"/>
    <w:rsid w:val="00664DBB"/>
    <w:rsid w:val="00671494"/>
    <w:rsid w:val="0068194B"/>
    <w:rsid w:val="00683869"/>
    <w:rsid w:val="00685AC3"/>
    <w:rsid w:val="00692703"/>
    <w:rsid w:val="00692B2A"/>
    <w:rsid w:val="006A1962"/>
    <w:rsid w:val="006B4455"/>
    <w:rsid w:val="006B5ABB"/>
    <w:rsid w:val="006B5D48"/>
    <w:rsid w:val="006B6FAF"/>
    <w:rsid w:val="006B7D7B"/>
    <w:rsid w:val="006C1A5E"/>
    <w:rsid w:val="006C1FA5"/>
    <w:rsid w:val="006C25E5"/>
    <w:rsid w:val="006D3CFE"/>
    <w:rsid w:val="006E1507"/>
    <w:rsid w:val="006E57E4"/>
    <w:rsid w:val="00702222"/>
    <w:rsid w:val="00702489"/>
    <w:rsid w:val="00712D8B"/>
    <w:rsid w:val="00713422"/>
    <w:rsid w:val="0072234E"/>
    <w:rsid w:val="007273B7"/>
    <w:rsid w:val="00733DE1"/>
    <w:rsid w:val="00733E0A"/>
    <w:rsid w:val="007375F0"/>
    <w:rsid w:val="0074403D"/>
    <w:rsid w:val="00746D44"/>
    <w:rsid w:val="0075123D"/>
    <w:rsid w:val="007538DC"/>
    <w:rsid w:val="007540A6"/>
    <w:rsid w:val="00757803"/>
    <w:rsid w:val="00762872"/>
    <w:rsid w:val="00763024"/>
    <w:rsid w:val="00767E2E"/>
    <w:rsid w:val="00780C1E"/>
    <w:rsid w:val="00780CE2"/>
    <w:rsid w:val="00784962"/>
    <w:rsid w:val="007907AE"/>
    <w:rsid w:val="0079206B"/>
    <w:rsid w:val="00792484"/>
    <w:rsid w:val="00793808"/>
    <w:rsid w:val="00796076"/>
    <w:rsid w:val="007A2BD7"/>
    <w:rsid w:val="007A55B2"/>
    <w:rsid w:val="007A6B69"/>
    <w:rsid w:val="007B05D0"/>
    <w:rsid w:val="007B05EE"/>
    <w:rsid w:val="007B4341"/>
    <w:rsid w:val="007C0566"/>
    <w:rsid w:val="007C3440"/>
    <w:rsid w:val="007C606B"/>
    <w:rsid w:val="007E3E50"/>
    <w:rsid w:val="007E6A61"/>
    <w:rsid w:val="007E7089"/>
    <w:rsid w:val="007F0B87"/>
    <w:rsid w:val="007F559C"/>
    <w:rsid w:val="007F628C"/>
    <w:rsid w:val="007F6665"/>
    <w:rsid w:val="007F7C85"/>
    <w:rsid w:val="00801140"/>
    <w:rsid w:val="00803404"/>
    <w:rsid w:val="00815FB1"/>
    <w:rsid w:val="00817A3B"/>
    <w:rsid w:val="0082093B"/>
    <w:rsid w:val="00822F63"/>
    <w:rsid w:val="00826490"/>
    <w:rsid w:val="00826D02"/>
    <w:rsid w:val="008271B8"/>
    <w:rsid w:val="0082725F"/>
    <w:rsid w:val="0082731A"/>
    <w:rsid w:val="00834955"/>
    <w:rsid w:val="00853A11"/>
    <w:rsid w:val="00855B59"/>
    <w:rsid w:val="00856CA0"/>
    <w:rsid w:val="00860461"/>
    <w:rsid w:val="0086487C"/>
    <w:rsid w:val="00866795"/>
    <w:rsid w:val="00870B20"/>
    <w:rsid w:val="008723FC"/>
    <w:rsid w:val="008829F8"/>
    <w:rsid w:val="00883ABD"/>
    <w:rsid w:val="00885897"/>
    <w:rsid w:val="0089160D"/>
    <w:rsid w:val="00891856"/>
    <w:rsid w:val="008A1BA8"/>
    <w:rsid w:val="008A6538"/>
    <w:rsid w:val="008B0051"/>
    <w:rsid w:val="008C7056"/>
    <w:rsid w:val="008C7471"/>
    <w:rsid w:val="008D32B0"/>
    <w:rsid w:val="008D79FE"/>
    <w:rsid w:val="008E076E"/>
    <w:rsid w:val="008E29E6"/>
    <w:rsid w:val="008F3B14"/>
    <w:rsid w:val="008F4EC6"/>
    <w:rsid w:val="00901899"/>
    <w:rsid w:val="0090344B"/>
    <w:rsid w:val="00904D10"/>
    <w:rsid w:val="00905715"/>
    <w:rsid w:val="00905B55"/>
    <w:rsid w:val="009118C4"/>
    <w:rsid w:val="009129AE"/>
    <w:rsid w:val="00912C11"/>
    <w:rsid w:val="0091321E"/>
    <w:rsid w:val="00913946"/>
    <w:rsid w:val="00914EF8"/>
    <w:rsid w:val="009164D5"/>
    <w:rsid w:val="0091700E"/>
    <w:rsid w:val="00923143"/>
    <w:rsid w:val="009233EB"/>
    <w:rsid w:val="0092726B"/>
    <w:rsid w:val="00934F2F"/>
    <w:rsid w:val="009361BA"/>
    <w:rsid w:val="00944F78"/>
    <w:rsid w:val="00950F0B"/>
    <w:rsid w:val="009510E7"/>
    <w:rsid w:val="00952C89"/>
    <w:rsid w:val="009571D8"/>
    <w:rsid w:val="009618F2"/>
    <w:rsid w:val="009650EA"/>
    <w:rsid w:val="0097139B"/>
    <w:rsid w:val="00971DA4"/>
    <w:rsid w:val="009755C4"/>
    <w:rsid w:val="00976B95"/>
    <w:rsid w:val="009777CC"/>
    <w:rsid w:val="0097790C"/>
    <w:rsid w:val="00980959"/>
    <w:rsid w:val="0098506E"/>
    <w:rsid w:val="00987673"/>
    <w:rsid w:val="009900DC"/>
    <w:rsid w:val="00993691"/>
    <w:rsid w:val="009A354A"/>
    <w:rsid w:val="009A44CE"/>
    <w:rsid w:val="009B080D"/>
    <w:rsid w:val="009B66E4"/>
    <w:rsid w:val="009B6A8F"/>
    <w:rsid w:val="009C2FED"/>
    <w:rsid w:val="009C4DFC"/>
    <w:rsid w:val="009D2481"/>
    <w:rsid w:val="009D44F8"/>
    <w:rsid w:val="009D5BBE"/>
    <w:rsid w:val="009E2F27"/>
    <w:rsid w:val="009E3160"/>
    <w:rsid w:val="009F17DD"/>
    <w:rsid w:val="009F220C"/>
    <w:rsid w:val="009F3B05"/>
    <w:rsid w:val="009F4931"/>
    <w:rsid w:val="009F701B"/>
    <w:rsid w:val="00A022D9"/>
    <w:rsid w:val="00A02AE6"/>
    <w:rsid w:val="00A02F28"/>
    <w:rsid w:val="00A07320"/>
    <w:rsid w:val="00A14534"/>
    <w:rsid w:val="00A16DAA"/>
    <w:rsid w:val="00A212A6"/>
    <w:rsid w:val="00A23EF7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084D"/>
    <w:rsid w:val="00A615E1"/>
    <w:rsid w:val="00A6194F"/>
    <w:rsid w:val="00A62EBA"/>
    <w:rsid w:val="00A736E7"/>
    <w:rsid w:val="00A75315"/>
    <w:rsid w:val="00A755E8"/>
    <w:rsid w:val="00A91BC4"/>
    <w:rsid w:val="00A93A5D"/>
    <w:rsid w:val="00AA0D40"/>
    <w:rsid w:val="00AA2ADF"/>
    <w:rsid w:val="00AB32F8"/>
    <w:rsid w:val="00AB610B"/>
    <w:rsid w:val="00AC2781"/>
    <w:rsid w:val="00AD360E"/>
    <w:rsid w:val="00AD40D2"/>
    <w:rsid w:val="00AD40FB"/>
    <w:rsid w:val="00AD782D"/>
    <w:rsid w:val="00AE6EA5"/>
    <w:rsid w:val="00AE7454"/>
    <w:rsid w:val="00AE7650"/>
    <w:rsid w:val="00B0022A"/>
    <w:rsid w:val="00B00D71"/>
    <w:rsid w:val="00B03EC2"/>
    <w:rsid w:val="00B06B45"/>
    <w:rsid w:val="00B07ECB"/>
    <w:rsid w:val="00B10EBE"/>
    <w:rsid w:val="00B12F02"/>
    <w:rsid w:val="00B16D08"/>
    <w:rsid w:val="00B1700C"/>
    <w:rsid w:val="00B236F1"/>
    <w:rsid w:val="00B24989"/>
    <w:rsid w:val="00B31CCF"/>
    <w:rsid w:val="00B448A4"/>
    <w:rsid w:val="00B50F99"/>
    <w:rsid w:val="00B51D1B"/>
    <w:rsid w:val="00B53044"/>
    <w:rsid w:val="00B540F4"/>
    <w:rsid w:val="00B60904"/>
    <w:rsid w:val="00B60FD0"/>
    <w:rsid w:val="00B622DF"/>
    <w:rsid w:val="00B6332A"/>
    <w:rsid w:val="00B674AA"/>
    <w:rsid w:val="00B742FA"/>
    <w:rsid w:val="00B76000"/>
    <w:rsid w:val="00B76885"/>
    <w:rsid w:val="00B80CD0"/>
    <w:rsid w:val="00B81760"/>
    <w:rsid w:val="00B8193A"/>
    <w:rsid w:val="00B8494C"/>
    <w:rsid w:val="00B92AFE"/>
    <w:rsid w:val="00B94086"/>
    <w:rsid w:val="00B94968"/>
    <w:rsid w:val="00BA1546"/>
    <w:rsid w:val="00BA2AE2"/>
    <w:rsid w:val="00BB031B"/>
    <w:rsid w:val="00BB28CF"/>
    <w:rsid w:val="00BB4E51"/>
    <w:rsid w:val="00BB51EF"/>
    <w:rsid w:val="00BC5D52"/>
    <w:rsid w:val="00BD26C2"/>
    <w:rsid w:val="00BD431F"/>
    <w:rsid w:val="00BE0FAD"/>
    <w:rsid w:val="00BE1E2B"/>
    <w:rsid w:val="00BE27A6"/>
    <w:rsid w:val="00BE423E"/>
    <w:rsid w:val="00BE4B85"/>
    <w:rsid w:val="00BF61AC"/>
    <w:rsid w:val="00C0141C"/>
    <w:rsid w:val="00C0602F"/>
    <w:rsid w:val="00C14556"/>
    <w:rsid w:val="00C16ED4"/>
    <w:rsid w:val="00C20943"/>
    <w:rsid w:val="00C21E26"/>
    <w:rsid w:val="00C21F48"/>
    <w:rsid w:val="00C31110"/>
    <w:rsid w:val="00C47FA6"/>
    <w:rsid w:val="00C50E04"/>
    <w:rsid w:val="00C51A37"/>
    <w:rsid w:val="00C52E1F"/>
    <w:rsid w:val="00C541E1"/>
    <w:rsid w:val="00C57FC6"/>
    <w:rsid w:val="00C601EC"/>
    <w:rsid w:val="00C61EDF"/>
    <w:rsid w:val="00C66A7D"/>
    <w:rsid w:val="00C72C2C"/>
    <w:rsid w:val="00C779DA"/>
    <w:rsid w:val="00C814F7"/>
    <w:rsid w:val="00C910E6"/>
    <w:rsid w:val="00CA4B4D"/>
    <w:rsid w:val="00CA5418"/>
    <w:rsid w:val="00CA7DA3"/>
    <w:rsid w:val="00CB1C56"/>
    <w:rsid w:val="00CB2767"/>
    <w:rsid w:val="00CB35C3"/>
    <w:rsid w:val="00CB5B51"/>
    <w:rsid w:val="00CB5F83"/>
    <w:rsid w:val="00CD323D"/>
    <w:rsid w:val="00CE2584"/>
    <w:rsid w:val="00CE4030"/>
    <w:rsid w:val="00CE64B3"/>
    <w:rsid w:val="00CF19DF"/>
    <w:rsid w:val="00CF1A49"/>
    <w:rsid w:val="00D0630C"/>
    <w:rsid w:val="00D06D82"/>
    <w:rsid w:val="00D07E6D"/>
    <w:rsid w:val="00D1088B"/>
    <w:rsid w:val="00D12668"/>
    <w:rsid w:val="00D12AB4"/>
    <w:rsid w:val="00D14089"/>
    <w:rsid w:val="00D14BD5"/>
    <w:rsid w:val="00D243A9"/>
    <w:rsid w:val="00D2495D"/>
    <w:rsid w:val="00D305E5"/>
    <w:rsid w:val="00D3158D"/>
    <w:rsid w:val="00D31CF4"/>
    <w:rsid w:val="00D37CD3"/>
    <w:rsid w:val="00D662B6"/>
    <w:rsid w:val="00D66A52"/>
    <w:rsid w:val="00D66EAA"/>
    <w:rsid w:val="00D66EFA"/>
    <w:rsid w:val="00D72A2D"/>
    <w:rsid w:val="00D74C21"/>
    <w:rsid w:val="00D76FA2"/>
    <w:rsid w:val="00D77103"/>
    <w:rsid w:val="00D814B5"/>
    <w:rsid w:val="00D86D1F"/>
    <w:rsid w:val="00D92029"/>
    <w:rsid w:val="00D92B15"/>
    <w:rsid w:val="00D950DF"/>
    <w:rsid w:val="00D9521A"/>
    <w:rsid w:val="00D960A2"/>
    <w:rsid w:val="00DA34C6"/>
    <w:rsid w:val="00DA3914"/>
    <w:rsid w:val="00DA59AA"/>
    <w:rsid w:val="00DB2502"/>
    <w:rsid w:val="00DB5DB3"/>
    <w:rsid w:val="00DB6915"/>
    <w:rsid w:val="00DB7E1E"/>
    <w:rsid w:val="00DC1B78"/>
    <w:rsid w:val="00DC2A2F"/>
    <w:rsid w:val="00DC600B"/>
    <w:rsid w:val="00DE02C9"/>
    <w:rsid w:val="00DE0FAA"/>
    <w:rsid w:val="00DE136D"/>
    <w:rsid w:val="00DE6534"/>
    <w:rsid w:val="00DF1572"/>
    <w:rsid w:val="00DF4D6C"/>
    <w:rsid w:val="00DF4DAA"/>
    <w:rsid w:val="00E00EBE"/>
    <w:rsid w:val="00E01923"/>
    <w:rsid w:val="00E14498"/>
    <w:rsid w:val="00E16B65"/>
    <w:rsid w:val="00E2397A"/>
    <w:rsid w:val="00E254DB"/>
    <w:rsid w:val="00E300FC"/>
    <w:rsid w:val="00E31AE1"/>
    <w:rsid w:val="00E340AD"/>
    <w:rsid w:val="00E362DB"/>
    <w:rsid w:val="00E50A0E"/>
    <w:rsid w:val="00E542A8"/>
    <w:rsid w:val="00E55946"/>
    <w:rsid w:val="00E5632B"/>
    <w:rsid w:val="00E64840"/>
    <w:rsid w:val="00E64F55"/>
    <w:rsid w:val="00E70240"/>
    <w:rsid w:val="00E71E6B"/>
    <w:rsid w:val="00E76E5B"/>
    <w:rsid w:val="00E81CC5"/>
    <w:rsid w:val="00E8587F"/>
    <w:rsid w:val="00E85A87"/>
    <w:rsid w:val="00E85B4A"/>
    <w:rsid w:val="00E9528E"/>
    <w:rsid w:val="00EA1323"/>
    <w:rsid w:val="00EA1DC8"/>
    <w:rsid w:val="00EA5099"/>
    <w:rsid w:val="00EA54C5"/>
    <w:rsid w:val="00EB3260"/>
    <w:rsid w:val="00EB3662"/>
    <w:rsid w:val="00EB6FCC"/>
    <w:rsid w:val="00EC1351"/>
    <w:rsid w:val="00EC373F"/>
    <w:rsid w:val="00EC4CBF"/>
    <w:rsid w:val="00ED6ED3"/>
    <w:rsid w:val="00EE2CA8"/>
    <w:rsid w:val="00EF17E8"/>
    <w:rsid w:val="00EF51D9"/>
    <w:rsid w:val="00EF68CC"/>
    <w:rsid w:val="00F009BF"/>
    <w:rsid w:val="00F06B21"/>
    <w:rsid w:val="00F07877"/>
    <w:rsid w:val="00F130DD"/>
    <w:rsid w:val="00F24884"/>
    <w:rsid w:val="00F476C4"/>
    <w:rsid w:val="00F50653"/>
    <w:rsid w:val="00F521C2"/>
    <w:rsid w:val="00F5235F"/>
    <w:rsid w:val="00F55DF0"/>
    <w:rsid w:val="00F61DF9"/>
    <w:rsid w:val="00F62236"/>
    <w:rsid w:val="00F6678F"/>
    <w:rsid w:val="00F67999"/>
    <w:rsid w:val="00F70D6E"/>
    <w:rsid w:val="00F81298"/>
    <w:rsid w:val="00F81960"/>
    <w:rsid w:val="00F8481B"/>
    <w:rsid w:val="00F8769D"/>
    <w:rsid w:val="00F920A4"/>
    <w:rsid w:val="00F9350C"/>
    <w:rsid w:val="00F94EB5"/>
    <w:rsid w:val="00F9624D"/>
    <w:rsid w:val="00FA13A4"/>
    <w:rsid w:val="00FB31C1"/>
    <w:rsid w:val="00FB58F2"/>
    <w:rsid w:val="00FB7B70"/>
    <w:rsid w:val="00FC03C0"/>
    <w:rsid w:val="00FC6AEA"/>
    <w:rsid w:val="00FD3D13"/>
    <w:rsid w:val="00FE55A2"/>
    <w:rsid w:val="00FE7298"/>
    <w:rsid w:val="00FF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B0F8B6"/>
  <w15:docId w15:val="{AD770505-1667-4573-9F93-B887751E1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u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urfulGrid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urfulGrid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urfulGrid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urfulGrid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urfulGrid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u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urfulList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urfulList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urfulList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urfulList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urfulList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u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mailSignature">
    <w:name w:val="E-mail Signature"/>
    <w:basedOn w:val="Normal"/>
    <w:link w:val="EmailSignatureChar"/>
    <w:uiPriority w:val="99"/>
    <w:semiHidden/>
    <w:unhideWhenUsed/>
    <w:rsid w:val="002647D3"/>
  </w:style>
  <w:style w:type="character" w:customStyle="1" w:styleId="EmailSignatureChar">
    <w:name w:val="Email Signature Char"/>
    <w:basedOn w:val="DefaultParagraphFont"/>
    <w:link w:val="E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customStyle="1" w:styleId="GridTable1Light1">
    <w:name w:val="Grid Table 1 Light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31">
    <w:name w:val="Grid Table 3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rsid w:val="002647D3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21">
    <w:name w:val="List Table 2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31">
    <w:name w:val="List Table 3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customStyle="1" w:styleId="PlainTable11">
    <w:name w:val="Plain Table 1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Light1">
    <w:name w:val="Table Grid Light1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B6FA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B16D08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424A4B"/>
    <w:rPr>
      <w:rFonts w:ascii="Calibri" w:hAnsi="Calibri" w:cs="Calibri"/>
      <w:color w:val="auto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84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rahscottjournalist.co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rah\AppData\Roaming\Microsoft\Templates\Chronological%20Resume%20(Modern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10F1884D8F74895875F273ADD55C4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40216-CC52-4C59-BBEB-FA214D3040AC}"/>
      </w:docPartPr>
      <w:docPartBody>
        <w:p w:rsidR="00735DAF" w:rsidRDefault="003E47BE">
          <w:pPr>
            <w:pStyle w:val="C10F1884D8F74895875F273ADD55C491"/>
          </w:pPr>
          <w:r w:rsidRPr="00CF1A49">
            <w:t>Education</w:t>
          </w:r>
        </w:p>
      </w:docPartBody>
    </w:docPart>
    <w:docPart>
      <w:docPartPr>
        <w:name w:val="6628964EBC1D4AF1B9FEF7E49A2F65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AA4D6B-130A-4CBE-88E2-40D40D51A78C}"/>
      </w:docPartPr>
      <w:docPartBody>
        <w:p w:rsidR="00735DAF" w:rsidRDefault="003E47BE">
          <w:pPr>
            <w:pStyle w:val="6628964EBC1D4AF1B9FEF7E49A2F654F"/>
          </w:pPr>
          <w:r w:rsidRPr="00CF1A49"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5DAF"/>
    <w:rsid w:val="00021E2A"/>
    <w:rsid w:val="001113C0"/>
    <w:rsid w:val="00211D8B"/>
    <w:rsid w:val="00256020"/>
    <w:rsid w:val="003519B6"/>
    <w:rsid w:val="003A1DB8"/>
    <w:rsid w:val="003E47BE"/>
    <w:rsid w:val="003F0C74"/>
    <w:rsid w:val="004249C8"/>
    <w:rsid w:val="004C2760"/>
    <w:rsid w:val="004E0709"/>
    <w:rsid w:val="005C0A77"/>
    <w:rsid w:val="00622625"/>
    <w:rsid w:val="006C60E6"/>
    <w:rsid w:val="00735DAF"/>
    <w:rsid w:val="00781282"/>
    <w:rsid w:val="00840F2F"/>
    <w:rsid w:val="00A034DA"/>
    <w:rsid w:val="00A909AF"/>
    <w:rsid w:val="00AC7280"/>
    <w:rsid w:val="00B24F3B"/>
    <w:rsid w:val="00C22D02"/>
    <w:rsid w:val="00DA0A34"/>
    <w:rsid w:val="00E01B4B"/>
    <w:rsid w:val="00EA4E61"/>
    <w:rsid w:val="00FC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 w:themeColor="text1" w:themeTint="A6"/>
    </w:rPr>
  </w:style>
  <w:style w:type="paragraph" w:customStyle="1" w:styleId="C10F1884D8F74895875F273ADD55C491">
    <w:name w:val="C10F1884D8F74895875F273ADD55C491"/>
  </w:style>
  <w:style w:type="paragraph" w:customStyle="1" w:styleId="6628964EBC1D4AF1B9FEF7E49A2F654F">
    <w:name w:val="6628964EBC1D4AF1B9FEF7E49A2F654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6E056E-7F8B-47A1-AD65-E708DD0E2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C:\Users\sarah\AppData\Roaming\Microsoft\Templates\Chronological Resume (Modern design).dotx</Template>
  <TotalTime>1</TotalTime>
  <Pages>3</Pages>
  <Words>1016</Words>
  <Characters>5793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SCOTT</dc:creator>
  <cp:keywords/>
  <dc:description/>
  <cp:lastModifiedBy>Sarah Scott</cp:lastModifiedBy>
  <cp:revision>2</cp:revision>
  <dcterms:created xsi:type="dcterms:W3CDTF">2025-01-14T17:05:00Z</dcterms:created>
  <dcterms:modified xsi:type="dcterms:W3CDTF">2025-01-14T17:05:00Z</dcterms:modified>
  <cp:category/>
</cp:coreProperties>
</file>